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F33B7" w14:textId="1891071F" w:rsidR="00EA702C" w:rsidRPr="00C40611" w:rsidRDefault="00BA6828" w:rsidP="00C40611">
      <w:pPr>
        <w:spacing w:beforeLines="50" w:before="163" w:line="480" w:lineRule="exact"/>
        <w:ind w:firstLine="247"/>
        <w:rPr>
          <w:rFonts w:ascii="UD デジタル 教科書体 N-R" w:eastAsia="UD デジタル 教科書体 N-R" w:hAnsi="HGS創英角ｺﾞｼｯｸUB"/>
          <w:sz w:val="26"/>
          <w:szCs w:val="26"/>
          <w:lang w:eastAsia="ja-JP"/>
        </w:rPr>
      </w:pPr>
      <w:r w:rsidRPr="00C40611">
        <w:rPr>
          <w:rFonts w:ascii="HG創英角ﾎﾟｯﾌﾟ体" w:eastAsia="HG創英角ﾎﾟｯﾌﾟ体" w:hAnsi="HG創英角ﾎﾟｯﾌﾟ体" w:cs="Times New Roman"/>
          <w:noProof/>
          <w:color w:val="000000"/>
          <w:spacing w:val="10"/>
          <w:sz w:val="26"/>
          <w:szCs w:val="26"/>
          <w:lang w:eastAsia="ja-JP"/>
        </w:rPr>
        <w:drawing>
          <wp:anchor distT="0" distB="0" distL="114300" distR="114300" simplePos="0" relativeHeight="251673088" behindDoc="0" locked="0" layoutInCell="1" allowOverlap="1" wp14:anchorId="1B583345" wp14:editId="3461B05C">
            <wp:simplePos x="0" y="0"/>
            <wp:positionH relativeFrom="column">
              <wp:posOffset>701040</wp:posOffset>
            </wp:positionH>
            <wp:positionV relativeFrom="paragraph">
              <wp:posOffset>3149600</wp:posOffset>
            </wp:positionV>
            <wp:extent cx="5242560" cy="3712210"/>
            <wp:effectExtent l="0" t="0" r="0" b="0"/>
            <wp:wrapTopAndBottom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1C1C1E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611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10</w:t>
      </w:r>
      <w:r w:rsidR="006E45E9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6E45E9" w:rsidRPr="006E45E9">
              <w:rPr>
                <w:rFonts w:ascii="UD デジタル 教科書体 NP-B" w:eastAsia="UD デジタル 教科書体 NP-B" w:hAnsi="HGS創英角ｺﾞｼｯｸUB"/>
                <w:sz w:val="14"/>
                <w:szCs w:val="26"/>
                <w:lang w:eastAsia="ja-JP"/>
              </w:rPr>
              <w:t>がつ</w:t>
            </w:r>
          </w:rt>
          <w:rubyBase>
            <w:r w:rsidR="006E45E9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月</w:t>
            </w:r>
          </w:rubyBase>
        </w:ruby>
      </w:r>
      <w:r w:rsidR="006E45E9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6E45E9" w:rsidRPr="006E45E9">
              <w:rPr>
                <w:rFonts w:ascii="UD デジタル 教科書体 NP-B" w:eastAsia="UD デジタル 教科書体 NP-B" w:hAnsi="HGS創英角ｺﾞｼｯｸUB"/>
                <w:sz w:val="14"/>
                <w:szCs w:val="26"/>
                <w:lang w:eastAsia="ja-JP"/>
              </w:rPr>
              <w:t>とおか</w:t>
            </w:r>
          </w:rt>
          <w:rubyBase>
            <w:r w:rsidR="006E45E9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10日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は「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め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目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あいご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愛護</w:t>
            </w:r>
          </w:rubyBase>
        </w:ruby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t>デー</w:t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」です。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じぶん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自分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め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目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たいせつ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大切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にしていますか？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わたし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私</w:t>
            </w:r>
          </w:rubyBase>
        </w:ruby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t>たち</w:t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め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目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は、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ちかく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近く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のものを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み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見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るとき、よく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み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見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えるように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きんにく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筋肉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きんちょう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緊張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させてピントを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あ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合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わせています。つまり、パソコンやスマートフォン、ゲームなどを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み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見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ている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あいだ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間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、ずっと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め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目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は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きんちょう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緊張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したままなのです。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たい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大</w:t>
            </w:r>
          </w:rubyBase>
        </w:ruby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せつ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切</w:t>
            </w:r>
          </w:rubyBase>
        </w:ruby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t>な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め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目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につかれがたまらないよう、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つぎ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次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のことに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き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気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を</w:t>
      </w:r>
      <w:r w:rsidR="00C40611" w:rsidRPr="00C40611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4"/>
            <w:hpsRaise w:val="26"/>
            <w:hpsBaseText w:val="26"/>
            <w:lid w:val="ja-JP"/>
          </w:rubyPr>
          <w:rt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つ</w:t>
            </w:r>
          </w:rt>
          <w:rubyBase>
            <w:r w:rsidR="00C40611" w:rsidRPr="00C40611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付</w:t>
            </w:r>
          </w:rubyBase>
        </w:ruby>
      </w:r>
      <w:r w:rsidR="00545765" w:rsidRPr="00C40611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けましょう。</w:t>
      </w:r>
      <w:r w:rsidR="00000000">
        <w:rPr>
          <w:noProof/>
          <w:sz w:val="26"/>
          <w:szCs w:val="26"/>
        </w:rPr>
        <w:pict w14:anchorId="54DF8134">
          <v:roundrect id="_x0000_s2121" style="position:absolute;left:0;text-align:left;margin-left:87.35pt;margin-top:130.15pt;width:348.7pt;height:42.25pt;z-index:251667456;mso-position-horizontal-relative:margin;mso-position-vertical-relative:page;v-text-anchor:middle" arcsize="10923f">
            <v:textbox style="mso-next-textbox:#_x0000_s2121" inset="5.85pt,.95mm,5.85pt,.7pt">
              <w:txbxContent>
                <w:p w14:paraId="7549657A" w14:textId="749D36E0" w:rsidR="00545765" w:rsidRPr="00CE7BC9" w:rsidRDefault="00545765" w:rsidP="00545765">
                  <w:pPr>
                    <w:snapToGrid w:val="0"/>
                    <w:spacing w:beforeLines="50" w:before="163" w:after="0" w:line="420" w:lineRule="exact"/>
                    <w:ind w:firstLineChars="0" w:firstLine="0"/>
                    <w:jc w:val="center"/>
                    <w:rPr>
                      <w:rFonts w:ascii="HG創英角ﾎﾟｯﾌﾟ体" w:eastAsia="HG創英角ﾎﾟｯﾌﾟ体" w:hAnsi="HG創英角ﾎﾟｯﾌﾟ体"/>
                      <w:w w:val="50"/>
                      <w:position w:val="-4"/>
                      <w:sz w:val="36"/>
                      <w:szCs w:val="36"/>
                      <w:lang w:eastAsia="ja-JP"/>
                    </w:rPr>
                  </w:pPr>
                  <w:r>
                    <w:rPr>
                      <w:rFonts w:ascii="HG創英角ﾎﾟｯﾌﾟ体" w:eastAsia="HG創英角ﾎﾟｯﾌﾟ体" w:hAnsi="HG創英角ﾎﾟｯﾌﾟ体" w:hint="eastAsia"/>
                      <w:w w:val="50"/>
                      <w:position w:val="-4"/>
                      <w:sz w:val="36"/>
                      <w:szCs w:val="36"/>
                      <w:lang w:eastAsia="ja-JP"/>
                    </w:rPr>
                    <w:t>１０</w:t>
                  </w:r>
                  <w:r>
                    <w:rPr>
                      <w:rFonts w:ascii="HG創英角ﾎﾟｯﾌﾟ体" w:eastAsia="HG創英角ﾎﾟｯﾌﾟ体" w:hAnsi="HG創英角ﾎﾟｯﾌﾟ体"/>
                      <w:w w:val="50"/>
                      <w:position w:val="-4"/>
                      <w:sz w:val="36"/>
                      <w:szCs w:val="36"/>
                      <w:lang w:eastAsia="ja-JP"/>
                    </w:rPr>
                    <w:ruby>
                      <w:rubyPr>
                        <w:rubyAlign w:val="distributeSpace"/>
                        <w:hps w:val="18"/>
                        <w:hpsRaise w:val="34"/>
                        <w:hpsBaseText w:val="36"/>
                        <w:lid w:val="ja-JP"/>
                      </w:rubyPr>
                      <w:rt>
                        <w:r w:rsidR="00545765" w:rsidRPr="00C9725A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18"/>
                            <w:szCs w:val="36"/>
                            <w:lang w:eastAsia="ja-JP"/>
                          </w:rPr>
                          <w:t>がつ</w:t>
                        </w:r>
                      </w:rt>
                      <w:rubyBase>
                        <w:r w:rsidR="00545765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36"/>
                            <w:szCs w:val="36"/>
                            <w:lang w:eastAsia="ja-JP"/>
                          </w:rPr>
                          <w:t>月</w:t>
                        </w:r>
                      </w:rubyBase>
                    </w:ruby>
                  </w:r>
                  <w:r w:rsidRPr="00DF2B22">
                    <w:rPr>
                      <w:rFonts w:ascii="HG創英角ﾎﾟｯﾌﾟ体" w:eastAsia="HG創英角ﾎﾟｯﾌﾟ体" w:hAnsi="HG創英角ﾎﾟｯﾌﾟ体"/>
                      <w:w w:val="50"/>
                      <w:position w:val="-4"/>
                      <w:sz w:val="36"/>
                      <w:szCs w:val="36"/>
                      <w:lang w:eastAsia="ja-JP"/>
                    </w:rPr>
                    <w:t>の</w:t>
                  </w:r>
                  <w:r>
                    <w:rPr>
                      <w:rFonts w:ascii="HG創英角ﾎﾟｯﾌﾟ体" w:eastAsia="HG創英角ﾎﾟｯﾌﾟ体" w:hAnsi="HG創英角ﾎﾟｯﾌﾟ体"/>
                      <w:w w:val="50"/>
                      <w:position w:val="-4"/>
                      <w:sz w:val="36"/>
                      <w:szCs w:val="36"/>
                      <w:lang w:eastAsia="ja-JP"/>
                    </w:rPr>
                    <w:ruby>
                      <w:rubyPr>
                        <w:rubyAlign w:val="distributeSpace"/>
                        <w:hps w:val="18"/>
                        <w:hpsRaise w:val="34"/>
                        <w:hpsBaseText w:val="36"/>
                        <w:lid w:val="ja-JP"/>
                      </w:rubyPr>
                      <w:rt>
                        <w:r w:rsidR="00545765" w:rsidRPr="00C9725A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18"/>
                            <w:szCs w:val="36"/>
                            <w:lang w:eastAsia="ja-JP"/>
                          </w:rPr>
                          <w:t>ほけん</w:t>
                        </w:r>
                      </w:rt>
                      <w:rubyBase>
                        <w:r w:rsidR="00545765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36"/>
                            <w:szCs w:val="36"/>
                            <w:lang w:eastAsia="ja-JP"/>
                          </w:rPr>
                          <w:t>保健</w:t>
                        </w:r>
                      </w:rubyBase>
                    </w:ruby>
                  </w:r>
                  <w:r>
                    <w:rPr>
                      <w:rFonts w:ascii="HG創英角ﾎﾟｯﾌﾟ体" w:eastAsia="HG創英角ﾎﾟｯﾌﾟ体" w:hAnsi="HG創英角ﾎﾟｯﾌﾟ体"/>
                      <w:w w:val="50"/>
                      <w:position w:val="-4"/>
                      <w:sz w:val="36"/>
                      <w:szCs w:val="36"/>
                      <w:lang w:eastAsia="ja-JP"/>
                    </w:rPr>
                    <w:ruby>
                      <w:rubyPr>
                        <w:rubyAlign w:val="distributeSpace"/>
                        <w:hps w:val="18"/>
                        <w:hpsRaise w:val="34"/>
                        <w:hpsBaseText w:val="36"/>
                        <w:lid w:val="ja-JP"/>
                      </w:rubyPr>
                      <w:rt>
                        <w:r w:rsidR="00545765" w:rsidRPr="00C9725A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18"/>
                            <w:szCs w:val="36"/>
                            <w:lang w:eastAsia="ja-JP"/>
                          </w:rPr>
                          <w:t>もくひょう</w:t>
                        </w:r>
                      </w:rt>
                      <w:rubyBase>
                        <w:r w:rsidR="00545765">
                          <w:rPr>
                            <w:rFonts w:ascii="HG創英角ﾎﾟｯﾌﾟ体" w:eastAsia="HG創英角ﾎﾟｯﾌﾟ体" w:hAnsi="HG創英角ﾎﾟｯﾌﾟ体"/>
                            <w:w w:val="50"/>
                            <w:position w:val="-4"/>
                            <w:sz w:val="36"/>
                            <w:szCs w:val="36"/>
                            <w:lang w:eastAsia="ja-JP"/>
                          </w:rPr>
                          <w:t>目標</w:t>
                        </w:r>
                      </w:rubyBase>
                    </w:ruby>
                  </w:r>
                  <w:r>
                    <w:rPr>
                      <w:rFonts w:ascii="HG創英角ﾎﾟｯﾌﾟ体" w:eastAsia="HG創英角ﾎﾟｯﾌﾟ体" w:hAnsi="HG創英角ﾎﾟｯﾌﾟ体" w:hint="eastAsia"/>
                      <w:w w:val="50"/>
                      <w:position w:val="-4"/>
                      <w:sz w:val="36"/>
                      <w:szCs w:val="36"/>
                      <w:lang w:eastAsia="ja-JP"/>
                    </w:rPr>
                    <w:t xml:space="preserve">　　</w:t>
                  </w:r>
                  <w:r>
                    <w:rPr>
                      <w:rFonts w:ascii="HG創英角ﾎﾟｯﾌﾟ体" w:eastAsia="HG創英角ﾎﾟｯﾌﾟ体" w:hAnsi="HG創英角ﾎﾟｯﾌﾟ体"/>
                      <w:position w:val="-4"/>
                      <w:sz w:val="36"/>
                      <w:szCs w:val="36"/>
                      <w:lang w:eastAsia="ja-JP"/>
                    </w:rPr>
                    <w:ruby>
                      <w:rubyPr>
                        <w:rubyAlign w:val="distributeSpace"/>
                        <w:hps w:val="18"/>
                        <w:hpsRaise w:val="34"/>
                        <w:hpsBaseText w:val="36"/>
                        <w:lid w:val="ja-JP"/>
                      </w:rubyPr>
                      <w:rt>
                        <w:r w:rsidR="00545765" w:rsidRPr="00545765">
                          <w:rPr>
                            <w:rFonts w:ascii="HG創英角ﾎﾟｯﾌﾟ体" w:eastAsia="HG創英角ﾎﾟｯﾌﾟ体" w:hAnsi="HG創英角ﾎﾟｯﾌﾟ体"/>
                            <w:position w:val="-4"/>
                            <w:sz w:val="18"/>
                            <w:szCs w:val="36"/>
                            <w:lang w:eastAsia="ja-JP"/>
                          </w:rPr>
                          <w:t>め</w:t>
                        </w:r>
                      </w:rt>
                      <w:rubyBase>
                        <w:r w:rsidR="00545765">
                          <w:rPr>
                            <w:rFonts w:ascii="HG創英角ﾎﾟｯﾌﾟ体" w:eastAsia="HG創英角ﾎﾟｯﾌﾟ体" w:hAnsi="HG創英角ﾎﾟｯﾌﾟ体"/>
                            <w:position w:val="-4"/>
                            <w:sz w:val="36"/>
                            <w:szCs w:val="36"/>
                            <w:lang w:eastAsia="ja-JP"/>
                          </w:rPr>
                          <w:t>目</w:t>
                        </w:r>
                      </w:rubyBase>
                    </w:ruby>
                  </w:r>
                  <w:r>
                    <w:rPr>
                      <w:rFonts w:ascii="HG創英角ﾎﾟｯﾌﾟ体" w:eastAsia="HG創英角ﾎﾟｯﾌﾟ体" w:hAnsi="HG創英角ﾎﾟｯﾌﾟ体" w:hint="eastAsia"/>
                      <w:position w:val="-4"/>
                      <w:sz w:val="36"/>
                      <w:szCs w:val="36"/>
                      <w:lang w:eastAsia="ja-JP"/>
                    </w:rPr>
                    <w:t>を</w:t>
                  </w:r>
                  <w:r>
                    <w:rPr>
                      <w:rFonts w:ascii="HG創英角ﾎﾟｯﾌﾟ体" w:eastAsia="HG創英角ﾎﾟｯﾌﾟ体" w:hAnsi="HG創英角ﾎﾟｯﾌﾟ体"/>
                      <w:position w:val="-4"/>
                      <w:sz w:val="36"/>
                      <w:szCs w:val="36"/>
                      <w:lang w:eastAsia="ja-JP"/>
                    </w:rPr>
                    <w:ruby>
                      <w:rubyPr>
                        <w:rubyAlign w:val="distributeSpace"/>
                        <w:hps w:val="18"/>
                        <w:hpsRaise w:val="34"/>
                        <w:hpsBaseText w:val="36"/>
                        <w:lid w:val="ja-JP"/>
                      </w:rubyPr>
                      <w:rt>
                        <w:r w:rsidR="00545765" w:rsidRPr="00545765">
                          <w:rPr>
                            <w:rFonts w:ascii="HG創英角ﾎﾟｯﾌﾟ体" w:eastAsia="HG創英角ﾎﾟｯﾌﾟ体" w:hAnsi="HG創英角ﾎﾟｯﾌﾟ体"/>
                            <w:position w:val="-4"/>
                            <w:sz w:val="18"/>
                            <w:szCs w:val="36"/>
                            <w:lang w:eastAsia="ja-JP"/>
                          </w:rPr>
                          <w:t>たいせつ</w:t>
                        </w:r>
                      </w:rt>
                      <w:rubyBase>
                        <w:r w:rsidR="00545765">
                          <w:rPr>
                            <w:rFonts w:ascii="HG創英角ﾎﾟｯﾌﾟ体" w:eastAsia="HG創英角ﾎﾟｯﾌﾟ体" w:hAnsi="HG創英角ﾎﾟｯﾌﾟ体"/>
                            <w:position w:val="-4"/>
                            <w:sz w:val="36"/>
                            <w:szCs w:val="36"/>
                            <w:lang w:eastAsia="ja-JP"/>
                          </w:rPr>
                          <w:t>大切</w:t>
                        </w:r>
                      </w:rubyBase>
                    </w:ruby>
                  </w:r>
                  <w:r>
                    <w:rPr>
                      <w:rFonts w:ascii="HG創英角ﾎﾟｯﾌﾟ体" w:eastAsia="HG創英角ﾎﾟｯﾌﾟ体" w:hAnsi="HG創英角ﾎﾟｯﾌﾟ体" w:hint="eastAsia"/>
                      <w:position w:val="-4"/>
                      <w:sz w:val="36"/>
                      <w:szCs w:val="36"/>
                      <w:lang w:eastAsia="ja-JP"/>
                    </w:rPr>
                    <w:t>にしよう</w:t>
                  </w:r>
                </w:p>
              </w:txbxContent>
            </v:textbox>
            <w10:wrap type="topAndBottom" anchorx="margin" anchory="page"/>
          </v:roundrect>
        </w:pict>
      </w:r>
      <w:r w:rsidR="00545765" w:rsidRPr="00C40611">
        <w:rPr>
          <w:noProof/>
          <w:sz w:val="26"/>
          <w:szCs w:val="26"/>
        </w:rPr>
        <w:drawing>
          <wp:anchor distT="0" distB="0" distL="114300" distR="114300" simplePos="0" relativeHeight="251620864" behindDoc="0" locked="0" layoutInCell="1" allowOverlap="1" wp14:anchorId="3A438629" wp14:editId="768F7591">
            <wp:simplePos x="0" y="0"/>
            <wp:positionH relativeFrom="column">
              <wp:posOffset>40640</wp:posOffset>
            </wp:positionH>
            <wp:positionV relativeFrom="paragraph">
              <wp:posOffset>-96520</wp:posOffset>
            </wp:positionV>
            <wp:extent cx="4963795" cy="1042670"/>
            <wp:effectExtent l="0" t="0" r="0" b="0"/>
            <wp:wrapSquare wrapText="bothSides"/>
            <wp:docPr id="57816958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69586" name="図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795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  <w:sz w:val="26"/>
          <w:szCs w:val="26"/>
        </w:rPr>
        <w:pict w14:anchorId="5D1A24E5">
          <v:roundrect id="テキスト ボックス 2" o:spid="_x0000_s2052" style="position:absolute;left:0;text-align:left;margin-left:406.45pt;margin-top:-.9pt;width:115.35pt;height:74.7pt;z-index:-2516561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arcsize="10923f" wrapcoords="1683 -216 -140 432 -140 19008 281 20520 1262 21600 1403 21600 20057 21600 20197 21600 21460 20520 21740 18576 21740 2160 20899 432 19917 -216 1683 -216" fillcolor="white [3201]" strokecolor="black [3200]" strokeweight="1pt">
            <v:stroke joinstyle="miter"/>
            <v:shadow color="#868686"/>
            <v:textbox style="mso-next-textbox:#テキスト ボックス 2">
              <w:txbxContent>
                <w:p w14:paraId="471A2240" w14:textId="3F0B9D24" w:rsidR="007B2544" w:rsidRDefault="009D548E" w:rsidP="005C73B2">
                  <w:pPr>
                    <w:spacing w:line="260" w:lineRule="exact"/>
                    <w:ind w:firstLineChars="0" w:firstLine="0"/>
                    <w:jc w:val="center"/>
                  </w:pPr>
                  <w:r>
                    <w:rPr>
                      <w:rFonts w:hint="eastAsia"/>
                      <w:lang w:eastAsia="ja-JP"/>
                    </w:rPr>
                    <w:t>令和</w:t>
                  </w:r>
                  <w:r w:rsidR="00545765">
                    <w:rPr>
                      <w:rFonts w:hint="eastAsia"/>
                      <w:lang w:eastAsia="ja-JP"/>
                    </w:rPr>
                    <w:t>８</w:t>
                  </w:r>
                  <w:r>
                    <w:rPr>
                      <w:rFonts w:hint="eastAsia"/>
                      <w:lang w:eastAsia="ja-JP"/>
                    </w:rPr>
                    <w:t>年１０</w:t>
                  </w:r>
                  <w:r w:rsidR="007B2544">
                    <w:rPr>
                      <w:rFonts w:hint="eastAsia"/>
                      <w:lang w:eastAsia="ja-JP"/>
                    </w:rPr>
                    <w:t>月</w:t>
                  </w:r>
                  <w:r w:rsidR="00545765">
                    <w:rPr>
                      <w:rFonts w:hint="eastAsia"/>
                      <w:lang w:eastAsia="ja-JP"/>
                    </w:rPr>
                    <w:t>７</w:t>
                  </w:r>
                  <w:r w:rsidR="007B2544">
                    <w:rPr>
                      <w:rFonts w:hint="eastAsia"/>
                      <w:lang w:eastAsia="ja-JP"/>
                    </w:rPr>
                    <w:t>日</w:t>
                  </w:r>
                </w:p>
                <w:p w14:paraId="50A0C95D" w14:textId="77777777" w:rsidR="007B2544" w:rsidRDefault="007B2544" w:rsidP="005C73B2">
                  <w:pPr>
                    <w:spacing w:line="260" w:lineRule="exact"/>
                    <w:ind w:firstLineChars="0" w:firstLine="0"/>
                    <w:jc w:val="center"/>
                    <w:rPr>
                      <w:lang w:eastAsia="ja-JP"/>
                    </w:rPr>
                  </w:pPr>
                  <w:r>
                    <w:rPr>
                      <w:rFonts w:hint="eastAsia"/>
                      <w:lang w:eastAsia="ja-JP"/>
                    </w:rPr>
                    <w:t>小平第十三小学校</w:t>
                  </w:r>
                </w:p>
                <w:p w14:paraId="4359E600" w14:textId="77777777" w:rsidR="007B2544" w:rsidRDefault="007B2544" w:rsidP="005C73B2">
                  <w:pPr>
                    <w:spacing w:line="260" w:lineRule="exact"/>
                    <w:ind w:firstLineChars="0" w:firstLine="0"/>
                    <w:jc w:val="center"/>
                    <w:rPr>
                      <w:lang w:eastAsia="ja-JP"/>
                    </w:rPr>
                  </w:pPr>
                  <w:r>
                    <w:rPr>
                      <w:rFonts w:hint="eastAsia"/>
                      <w:lang w:eastAsia="ja-JP"/>
                    </w:rPr>
                    <w:t>保　健　室</w:t>
                  </w:r>
                </w:p>
              </w:txbxContent>
            </v:textbox>
            <w10:wrap type="tight"/>
          </v:roundrect>
        </w:pict>
      </w:r>
    </w:p>
    <w:p w14:paraId="1F81A729" w14:textId="54BD2677" w:rsidR="00E81D13" w:rsidRPr="00E81D13" w:rsidRDefault="00BA6828" w:rsidP="00C40611">
      <w:pPr>
        <w:spacing w:beforeLines="50" w:before="163" w:line="400" w:lineRule="exact"/>
        <w:ind w:firstLineChars="0" w:firstLine="0"/>
        <w:rPr>
          <w:rFonts w:ascii="UD デジタル 教科書体 N-R" w:eastAsia="UD デジタル 教科書体 N-R" w:hAnsi="HGS創英角ｺﾞｼｯｸUB"/>
          <w:szCs w:val="24"/>
          <w:lang w:eastAsia="ja-JP"/>
        </w:rPr>
      </w:pPr>
      <w:r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724288" behindDoc="0" locked="0" layoutInCell="1" allowOverlap="1" wp14:anchorId="73FA169D" wp14:editId="53AFAB1D">
            <wp:simplePos x="0" y="0"/>
            <wp:positionH relativeFrom="column">
              <wp:posOffset>0</wp:posOffset>
            </wp:positionH>
            <wp:positionV relativeFrom="page">
              <wp:posOffset>7390433</wp:posOffset>
            </wp:positionV>
            <wp:extent cx="6644640" cy="2856437"/>
            <wp:effectExtent l="0" t="0" r="0" b="0"/>
            <wp:wrapNone/>
            <wp:docPr id="1484126018" name="図 6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50210" name="図 6" descr="ダイアグラム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606" cy="286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1D5B3" w14:textId="052EDEDC" w:rsidR="00EA702C" w:rsidRDefault="00EA702C" w:rsidP="00C40611">
      <w:pPr>
        <w:widowControl w:val="0"/>
        <w:snapToGrid w:val="0"/>
        <w:spacing w:line="240" w:lineRule="auto"/>
        <w:ind w:firstLineChars="0" w:firstLine="0"/>
        <w:rPr>
          <w:rFonts w:ascii="UD デジタル 教科書体 NK-R"/>
          <w:lang w:eastAsia="ja-JP"/>
        </w:rPr>
      </w:pPr>
    </w:p>
    <w:p w14:paraId="4F3CC2D1" w14:textId="5BEFA4B3" w:rsidR="00EA702C" w:rsidRDefault="00EA702C" w:rsidP="00EA702C">
      <w:pPr>
        <w:widowControl w:val="0"/>
        <w:snapToGrid w:val="0"/>
        <w:spacing w:line="240" w:lineRule="auto"/>
        <w:ind w:firstLineChars="0" w:firstLine="0"/>
        <w:rPr>
          <w:rFonts w:ascii="UD デジタル 教科書体 NK-R"/>
          <w:lang w:eastAsia="ja-JP"/>
        </w:rPr>
      </w:pPr>
    </w:p>
    <w:p w14:paraId="7BD09C16" w14:textId="79B6EFAB" w:rsidR="00CC230D" w:rsidRDefault="00CC230D" w:rsidP="00EA702C">
      <w:pPr>
        <w:widowControl w:val="0"/>
        <w:snapToGrid w:val="0"/>
        <w:spacing w:line="240" w:lineRule="auto"/>
        <w:ind w:firstLineChars="0" w:firstLine="0"/>
        <w:rPr>
          <w:rFonts w:ascii="UD デジタル 教科書体 NK-R"/>
          <w:lang w:eastAsia="ja-JP"/>
        </w:rPr>
      </w:pPr>
    </w:p>
    <w:p w14:paraId="550C44AA" w14:textId="7A8392F9" w:rsidR="00EA702C" w:rsidRDefault="00EA702C" w:rsidP="000335D2">
      <w:pPr>
        <w:widowControl w:val="0"/>
        <w:snapToGrid w:val="0"/>
        <w:spacing w:line="240" w:lineRule="auto"/>
        <w:ind w:firstLineChars="0" w:firstLine="0"/>
        <w:rPr>
          <w:rFonts w:ascii="UD デジタル 教科書体 NK-R"/>
          <w:lang w:eastAsia="ja-JP"/>
        </w:rPr>
      </w:pPr>
    </w:p>
    <w:p w14:paraId="52B3002E" w14:textId="40888A5C" w:rsidR="00EA702C" w:rsidRDefault="00EA702C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</w:p>
    <w:p w14:paraId="637F6EFF" w14:textId="05845F9E" w:rsidR="00406AAC" w:rsidRDefault="00406AAC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</w:p>
    <w:p w14:paraId="1D0F1C37" w14:textId="195C4FB4" w:rsidR="00054B65" w:rsidRDefault="00000000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  <w:r>
        <w:rPr>
          <w:rFonts w:ascii="UD デジタル 教科書体 NK-R"/>
          <w:noProof/>
          <w:lang w:eastAsia="ja-JP"/>
        </w:rPr>
        <w:pict w14:anchorId="45C59221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2104" type="#_x0000_t98" style="position:absolute;margin-left:92.2pt;margin-top:440.2pt;width:339.35pt;height:51.85pt;z-index:251661312;mso-position-horizontal-relative:margin;mso-position-vertical-relative:page;v-text-anchor:middle" adj="3859">
            <v:textbox style="mso-next-textbox:#_x0000_s2104" inset="5.85pt,2.55mm,5.85pt,.7pt">
              <w:txbxContent>
                <w:p w14:paraId="7C1CB8F0" w14:textId="6CB45B7E" w:rsidR="00EA702C" w:rsidRPr="000335D2" w:rsidRDefault="00BE3951" w:rsidP="00BE3951">
                  <w:pPr>
                    <w:snapToGrid w:val="0"/>
                    <w:spacing w:beforeLines="50" w:before="163"/>
                    <w:ind w:firstLineChars="0" w:firstLine="0"/>
                    <w:jc w:val="center"/>
                    <w:rPr>
                      <w:rFonts w:ascii="HGS創英角ﾎﾟｯﾌﾟ体" w:eastAsia="HGS創英角ﾎﾟｯﾌﾟ体" w:hAnsi="HGS創英角ﾎﾟｯﾌﾟ体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ascii="HGS創英角ﾎﾟｯﾌﾟ体" w:eastAsia="HGS創英角ﾎﾟｯﾌﾟ体" w:hAnsi="HGS創英角ﾎﾟｯﾌﾟ体"/>
                      <w:sz w:val="28"/>
                      <w:szCs w:val="28"/>
                      <w:lang w:eastAsia="ja-JP"/>
                    </w:rPr>
                    <w:ruby>
                      <w:rubyPr>
                        <w:rubyAlign w:val="distributeSpace"/>
                        <w:hps w:val="12"/>
                        <w:hpsRaise w:val="26"/>
                        <w:hpsBaseText w:val="28"/>
                        <w:lid w:val="ja-JP"/>
                      </w:rubyPr>
                      <w:rt>
                        <w:r w:rsidR="00BE3951" w:rsidRPr="00BE3951">
                          <w:rPr>
                            <w:rFonts w:ascii="HGS創英角ﾎﾟｯﾌﾟ体" w:eastAsia="HGS創英角ﾎﾟｯﾌﾟ体" w:hAnsi="HGS創英角ﾎﾟｯﾌﾟ体"/>
                            <w:sz w:val="12"/>
                            <w:szCs w:val="28"/>
                            <w:lang w:eastAsia="ja-JP"/>
                          </w:rPr>
                          <w:t>うんどうかい</w:t>
                        </w:r>
                      </w:rt>
                      <w:rubyBase>
                        <w:r w:rsidR="00BE3951">
                          <w:rPr>
                            <w:rFonts w:ascii="HGS創英角ﾎﾟｯﾌﾟ体" w:eastAsia="HGS創英角ﾎﾟｯﾌﾟ体" w:hAnsi="HGS創英角ﾎﾟｯﾌﾟ体"/>
                            <w:sz w:val="28"/>
                            <w:szCs w:val="28"/>
                            <w:lang w:eastAsia="ja-JP"/>
                          </w:rPr>
                          <w:t>運動会</w:t>
                        </w:r>
                      </w:rubyBase>
                    </w:ruby>
                  </w:r>
                  <w:r w:rsidR="00EA702C" w:rsidRPr="000335D2"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  <w:lang w:eastAsia="ja-JP"/>
                    </w:rPr>
                    <w:t>にむけて</w:t>
                  </w:r>
                  <w:r w:rsidR="00406AAC"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  <w:lang w:eastAsia="ja-JP"/>
                    </w:rPr>
                    <w:t xml:space="preserve">　</w:t>
                  </w:r>
                  <w:r>
                    <w:rPr>
                      <w:rFonts w:ascii="HGS創英角ﾎﾟｯﾌﾟ体" w:eastAsia="HGS創英角ﾎﾟｯﾌﾟ体" w:hAnsi="HGS創英角ﾎﾟｯﾌﾟ体"/>
                      <w:sz w:val="28"/>
                      <w:szCs w:val="28"/>
                      <w:lang w:eastAsia="ja-JP"/>
                    </w:rPr>
                    <w:ruby>
                      <w:rubyPr>
                        <w:rubyAlign w:val="distributeSpace"/>
                        <w:hps w:val="12"/>
                        <w:hpsRaise w:val="26"/>
                        <w:hpsBaseText w:val="28"/>
                        <w:lid w:val="ja-JP"/>
                      </w:rubyPr>
                      <w:rt>
                        <w:r w:rsidR="00BE3951" w:rsidRPr="00BE3951">
                          <w:rPr>
                            <w:rFonts w:ascii="HGS創英角ﾎﾟｯﾌﾟ体" w:eastAsia="HGS創英角ﾎﾟｯﾌﾟ体" w:hAnsi="HGS創英角ﾎﾟｯﾌﾟ体"/>
                            <w:sz w:val="12"/>
                            <w:szCs w:val="28"/>
                            <w:lang w:eastAsia="ja-JP"/>
                          </w:rPr>
                          <w:t>ちから</w:t>
                        </w:r>
                      </w:rt>
                      <w:rubyBase>
                        <w:r w:rsidR="00BE3951">
                          <w:rPr>
                            <w:rFonts w:ascii="HGS創英角ﾎﾟｯﾌﾟ体" w:eastAsia="HGS創英角ﾎﾟｯﾌﾟ体" w:hAnsi="HGS創英角ﾎﾟｯﾌﾟ体"/>
                            <w:sz w:val="28"/>
                            <w:szCs w:val="28"/>
                            <w:lang w:eastAsia="ja-JP"/>
                          </w:rPr>
                          <w:t>力</w:t>
                        </w:r>
                      </w:rubyBase>
                    </w:ruby>
                  </w:r>
                  <w:r w:rsidR="00054B65"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  <w:lang w:eastAsia="ja-JP"/>
                    </w:rPr>
                    <w:t>を</w:t>
                  </w:r>
                  <w:r>
                    <w:rPr>
                      <w:rFonts w:ascii="HGS創英角ﾎﾟｯﾌﾟ体" w:eastAsia="HGS創英角ﾎﾟｯﾌﾟ体" w:hAnsi="HGS創英角ﾎﾟｯﾌﾟ体"/>
                      <w:sz w:val="28"/>
                      <w:szCs w:val="28"/>
                      <w:lang w:eastAsia="ja-JP"/>
                    </w:rPr>
                    <w:ruby>
                      <w:rubyPr>
                        <w:rubyAlign w:val="distributeSpace"/>
                        <w:hps w:val="12"/>
                        <w:hpsRaise w:val="26"/>
                        <w:hpsBaseText w:val="28"/>
                        <w:lid w:val="ja-JP"/>
                      </w:rubyPr>
                      <w:rt>
                        <w:r w:rsidR="00BE3951" w:rsidRPr="00BE3951">
                          <w:rPr>
                            <w:rFonts w:ascii="HGS創英角ﾎﾟｯﾌﾟ体" w:eastAsia="HGS創英角ﾎﾟｯﾌﾟ体" w:hAnsi="HGS創英角ﾎﾟｯﾌﾟ体"/>
                            <w:sz w:val="12"/>
                            <w:szCs w:val="28"/>
                            <w:lang w:eastAsia="ja-JP"/>
                          </w:rPr>
                          <w:t>だ</w:t>
                        </w:r>
                      </w:rt>
                      <w:rubyBase>
                        <w:r w:rsidR="00BE3951">
                          <w:rPr>
                            <w:rFonts w:ascii="HGS創英角ﾎﾟｯﾌﾟ体" w:eastAsia="HGS創英角ﾎﾟｯﾌﾟ体" w:hAnsi="HGS創英角ﾎﾟｯﾌﾟ体"/>
                            <w:sz w:val="28"/>
                            <w:szCs w:val="28"/>
                            <w:lang w:eastAsia="ja-JP"/>
                          </w:rPr>
                          <w:t>出</w:t>
                        </w:r>
                      </w:rubyBase>
                    </w:ruby>
                  </w:r>
                  <w:r w:rsidR="00E81D13"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  <w:lang w:eastAsia="ja-JP"/>
                    </w:rPr>
                    <w:t>せるように！</w:t>
                  </w:r>
                </w:p>
              </w:txbxContent>
            </v:textbox>
            <w10:wrap type="square" anchorx="margin" anchory="page"/>
          </v:shape>
        </w:pict>
      </w:r>
    </w:p>
    <w:p w14:paraId="578E59A3" w14:textId="64FB5133" w:rsidR="00406AAC" w:rsidRDefault="00000000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  <w:r>
        <w:rPr>
          <w:rFonts w:ascii="UD デジタル 教科書体 N-R" w:eastAsia="UD デジタル 教科書体 N-R" w:hAnsi="HGS創英角ｺﾞｼｯｸUB"/>
          <w:noProof/>
          <w:szCs w:val="24"/>
          <w:lang w:eastAsia="ja-JP"/>
        </w:rPr>
        <w:lastRenderedPageBreak/>
        <w:pict w14:anchorId="40729B8F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124" type="#_x0000_t62" style="position:absolute;margin-left:160.8pt;margin-top:-5.8pt;width:90pt;height:28.2pt;z-index:251791872" adj="2004,28226" fillcolor="white [3201]" strokecolor="#f79646 [3209]" strokeweight="2.5pt">
            <v:shadow color="#868686"/>
            <v:textbox inset="5.85pt,.7pt,5.85pt,.7pt">
              <w:txbxContent>
                <w:p w14:paraId="3553A55B" w14:textId="77777777" w:rsidR="005A44BC" w:rsidRPr="004E03FD" w:rsidRDefault="005A44BC" w:rsidP="005A44BC">
                  <w:pPr>
                    <w:ind w:firstLineChars="0" w:firstLine="0"/>
                    <w:rPr>
                      <w:rFonts w:ascii="HG創英角ﾎﾟｯﾌﾟ体" w:eastAsia="HG創英角ﾎﾟｯﾌﾟ体" w:hAnsi="HG創英角ﾎﾟｯﾌﾟ体"/>
                      <w:szCs w:val="24"/>
                      <w:lang w:eastAsia="ja-JP"/>
                    </w:rPr>
                  </w:pPr>
                  <w:r>
                    <w:rPr>
                      <w:rFonts w:ascii="HG創英角ﾎﾟｯﾌﾟ体" w:eastAsia="HG創英角ﾎﾟｯﾌﾟ体" w:hAnsi="HG創英角ﾎﾟｯﾌﾟ体" w:hint="eastAsia"/>
                      <w:szCs w:val="24"/>
                      <w:lang w:eastAsia="ja-JP"/>
                    </w:rPr>
                    <w:t>だいじなこと</w:t>
                  </w:r>
                </w:p>
                <w:p w14:paraId="07C68FE6" w14:textId="77777777" w:rsidR="005A44BC" w:rsidRDefault="005A44BC">
                  <w:pPr>
                    <w:ind w:firstLine="227"/>
                  </w:pPr>
                </w:p>
              </w:txbxContent>
            </v:textbox>
          </v:shape>
        </w:pict>
      </w:r>
      <w:r w:rsidR="000E0071"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726336" behindDoc="0" locked="0" layoutInCell="1" allowOverlap="1" wp14:anchorId="7F3F58A2" wp14:editId="4D360459">
            <wp:simplePos x="0" y="0"/>
            <wp:positionH relativeFrom="column">
              <wp:posOffset>53340</wp:posOffset>
            </wp:positionH>
            <wp:positionV relativeFrom="paragraph">
              <wp:posOffset>-96520</wp:posOffset>
            </wp:positionV>
            <wp:extent cx="3268980" cy="4839970"/>
            <wp:effectExtent l="0" t="0" r="0" b="0"/>
            <wp:wrapSquare wrapText="bothSides"/>
            <wp:docPr id="172081854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18542" name="図 17208185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483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92C50" w14:textId="355DC2A9" w:rsidR="00406AAC" w:rsidRPr="00B00A64" w:rsidRDefault="00B00A64" w:rsidP="00B00A64">
      <w:pPr>
        <w:widowControl w:val="0"/>
        <w:spacing w:line="240" w:lineRule="auto"/>
        <w:ind w:firstLine="307"/>
        <w:rPr>
          <w:rFonts w:ascii="ＤＦ太丸ゴシック体" w:eastAsia="ＤＦ太丸ゴシック体" w:hAnsi="HG創英角ｺﾞｼｯｸUB"/>
          <w:sz w:val="32"/>
          <w:szCs w:val="32"/>
          <w:lang w:eastAsia="ja-JP"/>
        </w:rPr>
      </w:pP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00A64" w:rsidRPr="00B00A64">
              <w:rPr>
                <w:rFonts w:ascii="ＤＦ太丸ゴシック体" w:eastAsia="ＤＦ太丸ゴシック体" w:hAnsi="HG創英角ｺﾞｼｯｸUB" w:hint="eastAsia"/>
                <w:sz w:val="16"/>
                <w:szCs w:val="32"/>
                <w:lang w:eastAsia="ja-JP"/>
              </w:rPr>
              <w:t>め</w:t>
            </w:r>
          </w:rt>
          <w:rubyBase>
            <w:r w:rsidR="00B00A64" w:rsidRPr="00B00A64">
              <w:rPr>
                <w:rFonts w:ascii="ＤＦ太丸ゴシック体" w:eastAsia="ＤＦ太丸ゴシック体" w:hAnsi="HG創英角ｺﾞｼｯｸUB" w:hint="eastAsia"/>
                <w:sz w:val="32"/>
                <w:szCs w:val="32"/>
                <w:lang w:eastAsia="ja-JP"/>
              </w:rPr>
              <w:t>目</w:t>
            </w:r>
          </w:rubyBase>
        </w:ruby>
      </w:r>
      <w:r w:rsidR="000E0071"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>にゴミが</w:t>
      </w: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00A64" w:rsidRPr="00B00A64">
              <w:rPr>
                <w:rFonts w:ascii="ＤＦ太丸ゴシック体" w:eastAsia="ＤＦ太丸ゴシック体" w:hAnsi="HG創英角ｺﾞｼｯｸUB" w:hint="eastAsia"/>
                <w:sz w:val="16"/>
                <w:szCs w:val="32"/>
                <w:lang w:eastAsia="ja-JP"/>
              </w:rPr>
              <w:t>はい</w:t>
            </w:r>
          </w:rt>
          <w:rubyBase>
            <w:r w:rsidR="00B00A64" w:rsidRPr="00B00A64">
              <w:rPr>
                <w:rFonts w:ascii="ＤＦ太丸ゴシック体" w:eastAsia="ＤＦ太丸ゴシック体" w:hAnsi="HG創英角ｺﾞｼｯｸUB" w:hint="eastAsia"/>
                <w:sz w:val="32"/>
                <w:szCs w:val="32"/>
                <w:lang w:eastAsia="ja-JP"/>
              </w:rPr>
              <w:t>入</w:t>
            </w:r>
          </w:rubyBase>
        </w:ruby>
      </w:r>
      <w:r w:rsidR="000E0071"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>ったとき</w:t>
      </w: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 xml:space="preserve">　　</w:t>
      </w:r>
    </w:p>
    <w:p w14:paraId="0ECDFCFD" w14:textId="575D1335" w:rsidR="000E0071" w:rsidRDefault="00B00A64" w:rsidP="00B00A64">
      <w:pPr>
        <w:widowControl w:val="0"/>
        <w:spacing w:line="240" w:lineRule="auto"/>
        <w:ind w:firstLineChars="0" w:firstLine="0"/>
        <w:rPr>
          <w:rFonts w:ascii="ＤＦ太丸ゴシック体" w:eastAsia="ＤＦ太丸ゴシック体" w:hAnsi="HG創英角ｺﾞｼｯｸUB"/>
          <w:sz w:val="32"/>
          <w:szCs w:val="32"/>
          <w:lang w:eastAsia="ja-JP"/>
        </w:rPr>
      </w:pP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 xml:space="preserve">　　　</w:t>
      </w: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00A64" w:rsidRPr="00B00A64">
              <w:rPr>
                <w:rFonts w:ascii="ＤＦ太丸ゴシック体" w:eastAsia="ＤＦ太丸ゴシック体" w:hAnsi="HG創英角ｺﾞｼｯｸUB" w:hint="eastAsia"/>
                <w:sz w:val="16"/>
                <w:szCs w:val="32"/>
                <w:lang w:eastAsia="ja-JP"/>
              </w:rPr>
              <w:t>め</w:t>
            </w:r>
          </w:rt>
          <w:rubyBase>
            <w:r w:rsidR="00B00A64" w:rsidRPr="00B00A64">
              <w:rPr>
                <w:rFonts w:ascii="ＤＦ太丸ゴシック体" w:eastAsia="ＤＦ太丸ゴシック体" w:hAnsi="HG創英角ｺﾞｼｯｸUB" w:hint="eastAsia"/>
                <w:sz w:val="32"/>
                <w:szCs w:val="32"/>
                <w:lang w:eastAsia="ja-JP"/>
              </w:rPr>
              <w:t>目</w:t>
            </w:r>
          </w:rubyBase>
        </w:ruby>
      </w:r>
      <w:r w:rsidR="000E0071"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>に</w:t>
      </w:r>
      <w:r w:rsidR="00F83A82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>なにか</w:t>
      </w:r>
      <w:r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00A64" w:rsidRPr="00B00A64">
              <w:rPr>
                <w:rFonts w:ascii="ＤＦ太丸ゴシック体" w:eastAsia="ＤＦ太丸ゴシック体" w:hAnsi="HG創英角ｺﾞｼｯｸUB" w:hint="eastAsia"/>
                <w:sz w:val="16"/>
                <w:szCs w:val="32"/>
                <w:lang w:eastAsia="ja-JP"/>
              </w:rPr>
              <w:t>あ</w:t>
            </w:r>
          </w:rt>
          <w:rubyBase>
            <w:r w:rsidR="00B00A64" w:rsidRPr="00B00A64">
              <w:rPr>
                <w:rFonts w:ascii="ＤＦ太丸ゴシック体" w:eastAsia="ＤＦ太丸ゴシック体" w:hAnsi="HG創英角ｺﾞｼｯｸUB" w:hint="eastAsia"/>
                <w:sz w:val="32"/>
                <w:szCs w:val="32"/>
                <w:lang w:eastAsia="ja-JP"/>
              </w:rPr>
              <w:t>当</w:t>
            </w:r>
          </w:rubyBase>
        </w:ruby>
      </w:r>
      <w:r w:rsidR="000E0071" w:rsidRPr="00B00A64">
        <w:rPr>
          <w:rFonts w:ascii="ＤＦ太丸ゴシック体" w:eastAsia="ＤＦ太丸ゴシック体" w:hAnsi="HG創英角ｺﾞｼｯｸUB" w:hint="eastAsia"/>
          <w:sz w:val="32"/>
          <w:szCs w:val="32"/>
          <w:lang w:eastAsia="ja-JP"/>
        </w:rPr>
        <w:t>たったとき</w:t>
      </w:r>
    </w:p>
    <w:p w14:paraId="1A0AB5FE" w14:textId="1B6D5066" w:rsidR="00F83A82" w:rsidRPr="00F83A82" w:rsidRDefault="00F83A82" w:rsidP="00B00A64">
      <w:pPr>
        <w:widowControl w:val="0"/>
        <w:spacing w:line="240" w:lineRule="auto"/>
        <w:ind w:firstLineChars="0" w:firstLine="0"/>
        <w:rPr>
          <w:rFonts w:ascii="ＤＦ太丸ゴシック体" w:eastAsia="ＤＦ太丸ゴシック体" w:hAnsi="HG創英角ｺﾞｼｯｸUB"/>
          <w:szCs w:val="24"/>
          <w:lang w:eastAsia="ja-JP"/>
        </w:rPr>
      </w:pPr>
      <w:r w:rsidRPr="00B00A64">
        <w:rPr>
          <w:rFonts w:ascii="ＤＦ太丸ゴシック体" w:eastAsia="ＤＦ太丸ゴシック体" w:hint="eastAsia"/>
          <w:noProof/>
          <w:lang w:eastAsia="ja-JP"/>
        </w:rPr>
        <w:drawing>
          <wp:anchor distT="0" distB="0" distL="114300" distR="114300" simplePos="0" relativeHeight="251738624" behindDoc="1" locked="0" layoutInCell="1" allowOverlap="1" wp14:anchorId="77E5DA55" wp14:editId="1ABB3820">
            <wp:simplePos x="0" y="0"/>
            <wp:positionH relativeFrom="column">
              <wp:posOffset>297815</wp:posOffset>
            </wp:positionH>
            <wp:positionV relativeFrom="paragraph">
              <wp:posOffset>132080</wp:posOffset>
            </wp:positionV>
            <wp:extent cx="2477770" cy="1767840"/>
            <wp:effectExtent l="190500" t="190500" r="170180" b="175260"/>
            <wp:wrapTight wrapText="bothSides">
              <wp:wrapPolygon edited="0">
                <wp:start x="332" y="-2328"/>
                <wp:lineTo x="-1661" y="-1862"/>
                <wp:lineTo x="-1661" y="20948"/>
                <wp:lineTo x="332" y="23741"/>
                <wp:lineTo x="21091" y="23741"/>
                <wp:lineTo x="21257" y="23276"/>
                <wp:lineTo x="23084" y="20716"/>
                <wp:lineTo x="23084" y="1862"/>
                <wp:lineTo x="21257" y="-1629"/>
                <wp:lineTo x="21091" y="-2328"/>
                <wp:lineTo x="332" y="-2328"/>
              </wp:wrapPolygon>
            </wp:wrapTight>
            <wp:docPr id="144257420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74207" name="図 144257420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767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7C562" w14:textId="540EF814" w:rsidR="00B00A64" w:rsidRPr="00F83A82" w:rsidRDefault="00B00A64" w:rsidP="00F83A82">
      <w:pPr>
        <w:widowControl w:val="0"/>
        <w:spacing w:line="240" w:lineRule="auto"/>
        <w:ind w:firstLineChars="0" w:firstLine="0"/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</w:pPr>
      <w:r w:rsidRP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B00A64" w:rsidRP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め</w:t>
            </w:r>
          </w:rt>
          <w:rubyBase>
            <w:r w:rsidR="00B00A64" w:rsidRP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目</w:t>
            </w:r>
          </w:rubyBase>
        </w:ruby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の</w:t>
      </w:r>
      <w:r w:rsid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83A82" w:rsidRPr="00F83A82">
              <w:rPr>
                <w:rFonts w:ascii="ＤＦ太丸ゴシック体" w:eastAsia="ＤＦ太丸ゴシック体" w:hAnsi="HG創英角ｺﾞｼｯｸUB"/>
                <w:sz w:val="14"/>
                <w:szCs w:val="28"/>
                <w:lang w:eastAsia="ja-JP"/>
              </w:rPr>
              <w:t>ひょうめん</w:t>
            </w:r>
          </w:rt>
          <w:rubyBase>
            <w:r w:rsid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表面</w:t>
            </w:r>
          </w:rubyBase>
        </w:ruby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に</w:t>
      </w:r>
      <w:r w:rsid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83A82" w:rsidRPr="00F83A82">
              <w:rPr>
                <w:rFonts w:ascii="ＤＦ太丸ゴシック体" w:eastAsia="ＤＦ太丸ゴシック体" w:hAnsi="HG創英角ｺﾞｼｯｸUB"/>
                <w:sz w:val="14"/>
                <w:szCs w:val="28"/>
                <w:lang w:eastAsia="ja-JP"/>
              </w:rPr>
              <w:t>きず</w:t>
            </w:r>
          </w:rt>
          <w:rubyBase>
            <w:r w:rsid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傷</w:t>
            </w:r>
          </w:rubyBase>
        </w:ruby>
      </w:r>
      <w:r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がつ</w:t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き、もっと</w:t>
      </w:r>
      <w:r w:rsid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83A82" w:rsidRPr="00F83A82">
              <w:rPr>
                <w:rFonts w:ascii="ＤＦ太丸ゴシック体" w:eastAsia="ＤＦ太丸ゴシック体" w:hAnsi="HG創英角ｺﾞｼｯｸUB"/>
                <w:sz w:val="14"/>
                <w:szCs w:val="28"/>
                <w:lang w:eastAsia="ja-JP"/>
              </w:rPr>
              <w:t>いた</w:t>
            </w:r>
          </w:rt>
          <w:rubyBase>
            <w:r w:rsid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痛</w:t>
            </w:r>
          </w:rubyBase>
        </w:ruby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くなったり、</w:t>
      </w:r>
      <w:r w:rsid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83A82" w:rsidRPr="00F83A82">
              <w:rPr>
                <w:rFonts w:ascii="ＤＦ太丸ゴシック体" w:eastAsia="ＤＦ太丸ゴシック体" w:hAnsi="HG創英角ｺﾞｼｯｸUB"/>
                <w:sz w:val="14"/>
                <w:szCs w:val="28"/>
                <w:lang w:eastAsia="ja-JP"/>
              </w:rPr>
              <w:t>きん</w:t>
            </w:r>
          </w:rt>
          <w:rubyBase>
            <w:r w:rsid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菌</w:t>
            </w:r>
          </w:rubyBase>
        </w:ruby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が</w:t>
      </w:r>
      <w:r w:rsidR="00F83A82">
        <w:rPr>
          <w:rFonts w:ascii="ＤＦ太丸ゴシック体" w:eastAsia="ＤＦ太丸ゴシック体" w:hAnsi="HG創英角ｺﾞｼｯｸUB"/>
          <w:sz w:val="28"/>
          <w:szCs w:val="28"/>
          <w:lang w:eastAsia="ja-JP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83A82" w:rsidRPr="00F83A82">
              <w:rPr>
                <w:rFonts w:ascii="ＤＦ太丸ゴシック体" w:eastAsia="ＤＦ太丸ゴシック体" w:hAnsi="HG創英角ｺﾞｼｯｸUB"/>
                <w:sz w:val="14"/>
                <w:szCs w:val="28"/>
                <w:lang w:eastAsia="ja-JP"/>
              </w:rPr>
              <w:t>はい</w:t>
            </w:r>
          </w:rt>
          <w:rubyBase>
            <w:r w:rsidR="00F83A82">
              <w:rPr>
                <w:rFonts w:ascii="ＤＦ太丸ゴシック体" w:eastAsia="ＤＦ太丸ゴシック体" w:hAnsi="HG創英角ｺﾞｼｯｸUB"/>
                <w:sz w:val="28"/>
                <w:szCs w:val="28"/>
                <w:lang w:eastAsia="ja-JP"/>
              </w:rPr>
              <w:t>入</w:t>
            </w:r>
          </w:rubyBase>
        </w:ruby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ったりする</w:t>
      </w:r>
      <w:r w:rsid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からです</w:t>
      </w:r>
      <w:r w:rsidR="00F83A82" w:rsidRPr="00F83A82">
        <w:rPr>
          <w:rFonts w:ascii="ＤＦ太丸ゴシック体" w:eastAsia="ＤＦ太丸ゴシック体" w:hAnsi="HG創英角ｺﾞｼｯｸUB" w:hint="eastAsia"/>
          <w:sz w:val="28"/>
          <w:szCs w:val="28"/>
          <w:lang w:eastAsia="ja-JP"/>
        </w:rPr>
        <w:t>。</w:t>
      </w:r>
    </w:p>
    <w:p w14:paraId="41554355" w14:textId="393CA2DD" w:rsidR="00B00A64" w:rsidRPr="00B00A64" w:rsidRDefault="00000000" w:rsidP="00B00A64">
      <w:pPr>
        <w:widowControl w:val="0"/>
        <w:spacing w:line="240" w:lineRule="auto"/>
        <w:ind w:firstLineChars="0" w:firstLine="0"/>
        <w:rPr>
          <w:rFonts w:ascii="ＤＦ太丸ゴシック体" w:eastAsia="ＤＦ太丸ゴシック体" w:hAnsi="HG創英角ｺﾞｼｯｸUB"/>
          <w:sz w:val="32"/>
          <w:szCs w:val="32"/>
          <w:lang w:eastAsia="ja-JP"/>
        </w:rPr>
      </w:pPr>
      <w:r>
        <w:rPr>
          <w:rFonts w:ascii="ＤＦ太丸ゴシック体" w:eastAsia="ＤＦ太丸ゴシック体" w:hAnsi="HG創英角ｺﾞｼｯｸUB"/>
          <w:noProof/>
          <w:sz w:val="32"/>
          <w:szCs w:val="32"/>
          <w:lang w:eastAsia="ja-JP"/>
        </w:rPr>
        <w:pict w14:anchorId="45C59221">
          <v:shape id="_x0000_s2122" type="#_x0000_t98" style="position:absolute;margin-left:32.4pt;margin-top:431.2pt;width:452.55pt;height:64.45pt;z-index:251675648;mso-position-horizontal-relative:margin;mso-position-vertical-relative:page;v-text-anchor:middle" adj="3859" strokeweight="1.5pt">
            <v:textbox style="mso-next-textbox:#_x0000_s2122" inset="5.85pt,2.55mm,5.85pt,.7pt">
              <w:txbxContent>
                <w:p w14:paraId="1A95B6B0" w14:textId="27939170" w:rsidR="004E60FC" w:rsidRPr="004E60FC" w:rsidRDefault="004E60FC" w:rsidP="004E60FC">
                  <w:pPr>
                    <w:snapToGrid w:val="0"/>
                    <w:spacing w:beforeLines="50" w:before="163"/>
                    <w:ind w:firstLineChars="0" w:firstLine="0"/>
                    <w:jc w:val="center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  <w:lang w:eastAsia="ja-JP"/>
                    </w:rPr>
                  </w:pPr>
                  <w: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  <w:lang w:eastAsia="ja-JP"/>
                    </w:rPr>
                    <w:ruby>
                      <w:rubyPr>
                        <w:rubyAlign w:val="distributeSpace"/>
                        <w:hps w:val="16"/>
                        <w:hpsRaise w:val="30"/>
                        <w:hpsBaseText w:val="32"/>
                        <w:lid w:val="ja-JP"/>
                      </w:rubyPr>
                      <w:rt>
                        <w:r w:rsidR="004E60FC" w:rsidRPr="004E60FC">
                          <w:rPr>
                            <w:rFonts w:ascii="HGS創英角ﾎﾟｯﾌﾟ体" w:eastAsia="HGS創英角ﾎﾟｯﾌﾟ体" w:hAnsi="HGS創英角ﾎﾟｯﾌﾟ体"/>
                            <w:sz w:val="16"/>
                            <w:szCs w:val="32"/>
                            <w:lang w:eastAsia="ja-JP"/>
                          </w:rPr>
                          <w:t>うんどうかい</w:t>
                        </w:r>
                      </w:rt>
                      <w:rubyBase>
                        <w:r w:rsidR="004E60FC">
                          <w:rPr>
                            <w:rFonts w:ascii="HGS創英角ﾎﾟｯﾌﾟ体" w:eastAsia="HGS創英角ﾎﾟｯﾌﾟ体" w:hAnsi="HGS創英角ﾎﾟｯﾌﾟ体"/>
                            <w:sz w:val="32"/>
                            <w:szCs w:val="32"/>
                            <w:lang w:eastAsia="ja-JP"/>
                          </w:rPr>
                          <w:t>運動会</w:t>
                        </w:r>
                      </w:rubyBase>
                    </w:ruby>
                  </w:r>
                  <w:r w:rsidRPr="004E60F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 xml:space="preserve">にむけて　</w:t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>しっかり</w:t>
                  </w:r>
                  <w: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  <w:lang w:eastAsia="ja-JP"/>
                    </w:rPr>
                    <w:ruby>
                      <w:rubyPr>
                        <w:rubyAlign w:val="distributeSpace"/>
                        <w:hps w:val="16"/>
                        <w:hpsRaise w:val="30"/>
                        <w:hpsBaseText w:val="32"/>
                        <w:lid w:val="ja-JP"/>
                      </w:rubyPr>
                      <w:rt>
                        <w:r w:rsidR="004E60FC" w:rsidRPr="004E60FC">
                          <w:rPr>
                            <w:rFonts w:ascii="HGS創英角ﾎﾟｯﾌﾟ体" w:eastAsia="HGS創英角ﾎﾟｯﾌﾟ体" w:hAnsi="HGS創英角ﾎﾟｯﾌﾟ体"/>
                            <w:sz w:val="16"/>
                            <w:szCs w:val="32"/>
                            <w:lang w:eastAsia="ja-JP"/>
                          </w:rPr>
                          <w:t>ちから</w:t>
                        </w:r>
                      </w:rt>
                      <w:rubyBase>
                        <w:r w:rsidR="004E60FC">
                          <w:rPr>
                            <w:rFonts w:ascii="HGS創英角ﾎﾟｯﾌﾟ体" w:eastAsia="HGS創英角ﾎﾟｯﾌﾟ体" w:hAnsi="HGS創英角ﾎﾟｯﾌﾟ体"/>
                            <w:sz w:val="32"/>
                            <w:szCs w:val="32"/>
                            <w:lang w:eastAsia="ja-JP"/>
                          </w:rPr>
                          <w:t>力</w:t>
                        </w:r>
                      </w:rubyBase>
                    </w:ruby>
                  </w:r>
                  <w:r w:rsidRPr="004E60F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>を</w:t>
                  </w:r>
                  <w: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  <w:lang w:eastAsia="ja-JP"/>
                    </w:rPr>
                    <w:ruby>
                      <w:rubyPr>
                        <w:rubyAlign w:val="distributeSpace"/>
                        <w:hps w:val="16"/>
                        <w:hpsRaise w:val="30"/>
                        <w:hpsBaseText w:val="32"/>
                        <w:lid w:val="ja-JP"/>
                      </w:rubyPr>
                      <w:rt>
                        <w:r w:rsidR="004E60FC" w:rsidRPr="004E60FC">
                          <w:rPr>
                            <w:rFonts w:ascii="HGS創英角ﾎﾟｯﾌﾟ体" w:eastAsia="HGS創英角ﾎﾟｯﾌﾟ体" w:hAnsi="HGS創英角ﾎﾟｯﾌﾟ体"/>
                            <w:sz w:val="16"/>
                            <w:szCs w:val="32"/>
                            <w:lang w:eastAsia="ja-JP"/>
                          </w:rPr>
                          <w:t>だ</w:t>
                        </w:r>
                      </w:rt>
                      <w:rubyBase>
                        <w:r w:rsidR="004E60FC">
                          <w:rPr>
                            <w:rFonts w:ascii="HGS創英角ﾎﾟｯﾌﾟ体" w:eastAsia="HGS創英角ﾎﾟｯﾌﾟ体" w:hAnsi="HGS創英角ﾎﾟｯﾌﾟ体"/>
                            <w:sz w:val="32"/>
                            <w:szCs w:val="32"/>
                            <w:lang w:eastAsia="ja-JP"/>
                          </w:rPr>
                          <w:t>出</w:t>
                        </w:r>
                      </w:rubyBase>
                    </w:ruby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 xml:space="preserve">すために　</w:t>
                  </w:r>
                  <w: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  <w:lang w:eastAsia="ja-JP"/>
                    </w:rPr>
                    <w:ruby>
                      <w:rubyPr>
                        <w:rubyAlign w:val="distributeSpace"/>
                        <w:hps w:val="16"/>
                        <w:hpsRaise w:val="30"/>
                        <w:hpsBaseText w:val="32"/>
                        <w:lid w:val="ja-JP"/>
                      </w:rubyPr>
                      <w:rt>
                        <w:r w:rsidR="004E60FC" w:rsidRPr="004E60FC">
                          <w:rPr>
                            <w:rFonts w:ascii="HGS創英角ﾎﾟｯﾌﾟ体" w:eastAsia="HGS創英角ﾎﾟｯﾌﾟ体" w:hAnsi="HGS創英角ﾎﾟｯﾌﾟ体"/>
                            <w:sz w:val="16"/>
                            <w:szCs w:val="32"/>
                            <w:lang w:eastAsia="ja-JP"/>
                          </w:rPr>
                          <w:t>じゅんび</w:t>
                        </w:r>
                      </w:rt>
                      <w:rubyBase>
                        <w:r w:rsidR="004E60FC">
                          <w:rPr>
                            <w:rFonts w:ascii="HGS創英角ﾎﾟｯﾌﾟ体" w:eastAsia="HGS創英角ﾎﾟｯﾌﾟ体" w:hAnsi="HGS創英角ﾎﾟｯﾌﾟ体"/>
                            <w:sz w:val="32"/>
                            <w:szCs w:val="32"/>
                            <w:lang w:eastAsia="ja-JP"/>
                          </w:rPr>
                          <w:t>準備</w:t>
                        </w:r>
                      </w:rubyBase>
                    </w:ruby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>しよう</w:t>
                  </w:r>
                  <w:r w:rsidRPr="004E60F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  <w:lang w:eastAsia="ja-JP"/>
                    </w:rPr>
                    <w:t>！</w:t>
                  </w:r>
                </w:p>
              </w:txbxContent>
            </v:textbox>
            <w10:wrap type="square" anchorx="margin" anchory="page"/>
          </v:shape>
        </w:pict>
      </w:r>
    </w:p>
    <w:p w14:paraId="7C4E4FEF" w14:textId="47815311" w:rsidR="00B00A64" w:rsidRPr="00B00A64" w:rsidRDefault="00B00A64" w:rsidP="00B00A64">
      <w:pPr>
        <w:widowControl w:val="0"/>
        <w:spacing w:line="240" w:lineRule="auto"/>
        <w:ind w:firstLineChars="0" w:firstLine="0"/>
        <w:rPr>
          <w:rFonts w:ascii="ＤＦ太丸ゴシック体" w:eastAsia="ＤＦ太丸ゴシック体" w:hAnsi="HG創英角ｺﾞｼｯｸUB"/>
          <w:sz w:val="32"/>
          <w:szCs w:val="32"/>
          <w:lang w:eastAsia="ja-JP"/>
        </w:rPr>
      </w:pPr>
    </w:p>
    <w:p w14:paraId="28FF88CC" w14:textId="13F981EB" w:rsidR="00406AAC" w:rsidRPr="00CA74B5" w:rsidRDefault="005A44BC" w:rsidP="00CA74B5">
      <w:pPr>
        <w:spacing w:beforeLines="50" w:before="163" w:line="480" w:lineRule="exact"/>
        <w:ind w:firstLine="247"/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</w:pP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うんどうかい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運動会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の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れんしゅう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練習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も、</w:t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だんだんと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ねつ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熱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が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はい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入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ってきている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ようす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様子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が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つた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伝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わってきます。ふだんよりも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からだ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体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をたくさん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K-R" w:hAnsi="HGS創英角ｺﾞｼｯｸUB"/>
                <w:sz w:val="13"/>
                <w:szCs w:val="26"/>
                <w:lang w:eastAsia="ja-JP"/>
              </w:rPr>
              <w:t>うご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動</w:t>
            </w:r>
          </w:rubyBase>
        </w:ruby>
      </w:r>
      <w:r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かすので、つかれ</w:t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ている</w:t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、</w:t>
      </w:r>
      <w:r w:rsidR="00E81D13" w:rsidRPr="00CA74B5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2"/>
            <w:hpsRaise w:val="22"/>
            <w:hpsBaseText w:val="26"/>
            <w:lid w:val="ja-JP"/>
          </w:rubyPr>
          <w:rt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からだ</w:t>
            </w:r>
          </w:rt>
          <w:rubyBase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体</w:t>
            </w:r>
          </w:rubyBase>
        </w:ruby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に</w:t>
      </w:r>
      <w:r w:rsidR="00E81D13" w:rsidRPr="00CA74B5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2"/>
            <w:hpsRaise w:val="22"/>
            <w:hpsBaseText w:val="26"/>
            <w:lid w:val="ja-JP"/>
          </w:rubyPr>
          <w:rt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いた</w:t>
            </w:r>
          </w:rt>
          <w:rubyBase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痛</w:t>
            </w:r>
          </w:rubyBase>
        </w:ruby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いところがある、という</w:t>
      </w:r>
      <w:r w:rsidR="00E81D13" w:rsidRPr="00CA74B5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2"/>
            <w:hpsRaise w:val="22"/>
            <w:hpsBaseText w:val="26"/>
            <w:lid w:val="ja-JP"/>
          </w:rubyPr>
          <w:rt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ひと</w:t>
            </w:r>
          </w:rt>
          <w:rubyBase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人</w:t>
            </w:r>
          </w:rubyBase>
        </w:ruby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もいるでしょう。そんなときは</w:t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、</w:t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いつもよりも</w:t>
      </w:r>
      <w:r w:rsidR="00E81D13" w:rsidRPr="00CA74B5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2"/>
            <w:hpsRaise w:val="22"/>
            <w:hpsBaseText w:val="26"/>
            <w:lid w:val="ja-JP"/>
          </w:rubyPr>
          <w:rt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はや</w:t>
            </w:r>
          </w:rt>
          <w:rubyBase>
            <w:r w:rsidR="00E81D13" w:rsidRPr="00CA74B5">
              <w:rPr>
                <w:rFonts w:ascii="UD デジタル 教科書体 NP-B" w:eastAsia="UD デジタル 教科書体 NP-B" w:hAnsi="HGS創英角ｺﾞｼｯｸUB" w:hint="eastAsia"/>
                <w:sz w:val="26"/>
                <w:szCs w:val="26"/>
                <w:lang w:eastAsia="ja-JP"/>
              </w:rPr>
              <w:t>早</w:t>
            </w:r>
          </w:rubyBase>
        </w:ruby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めに</w:t>
      </w:r>
      <w:r w:rsidR="0087576C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ねて、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P-B" w:eastAsia="UD デジタル 教科書体 NP-B" w:hAnsi="HGS創英角ｺﾞｼｯｸUB"/>
                <w:sz w:val="13"/>
                <w:szCs w:val="26"/>
                <w:lang w:eastAsia="ja-JP"/>
              </w:rPr>
              <w:t>かいふく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回復</w:t>
            </w:r>
          </w:rubyBase>
        </w:ruby>
      </w:r>
      <w:r w:rsidR="0087576C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できる</w:t>
      </w:r>
      <w:r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よ</w:t>
      </w:r>
      <w:r w:rsidR="00BE3951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う</w:t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に</w:t>
      </w:r>
      <w:r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A44BC" w:rsidRPr="005A44BC">
              <w:rPr>
                <w:rFonts w:ascii="UD デジタル 教科書体 NP-B" w:eastAsia="UD デジタル 教科書体 NP-B" w:hAnsi="HGS創英角ｺﾞｼｯｸUB"/>
                <w:sz w:val="13"/>
                <w:szCs w:val="26"/>
                <w:lang w:eastAsia="ja-JP"/>
              </w:rPr>
              <w:t>こころ</w:t>
            </w:r>
          </w:rt>
          <w:rubyBase>
            <w:r w:rsidR="005A44BC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心</w:t>
            </w:r>
          </w:rubyBase>
        </w:ruby>
      </w:r>
      <w:r w:rsidR="00C27DB3">
        <w:rPr>
          <w:rFonts w:ascii="UD デジタル 教科書体 NP-B" w:eastAsia="UD デジタル 教科書体 NP-B" w:hAnsi="HGS創英角ｺﾞｼｯｸUB"/>
          <w:sz w:val="26"/>
          <w:szCs w:val="26"/>
          <w:lang w:eastAsia="ja-JP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C27DB3" w:rsidRPr="00C27DB3">
              <w:rPr>
                <w:rFonts w:ascii="UD デジタル 教科書体 NP-B" w:eastAsia="UD デジタル 教科書体 NP-B" w:hAnsi="HGS創英角ｺﾞｼｯｸUB"/>
                <w:sz w:val="13"/>
                <w:szCs w:val="26"/>
                <w:lang w:eastAsia="ja-JP"/>
              </w:rPr>
              <w:t>が</w:t>
            </w:r>
          </w:rt>
          <w:rubyBase>
            <w:r w:rsidR="00C27DB3">
              <w:rPr>
                <w:rFonts w:ascii="UD デジタル 教科書体 NP-B" w:eastAsia="UD デジタル 教科書体 NP-B" w:hAnsi="HGS創英角ｺﾞｼｯｸUB"/>
                <w:sz w:val="26"/>
                <w:szCs w:val="26"/>
                <w:lang w:eastAsia="ja-JP"/>
              </w:rPr>
              <w:t>掛</w:t>
            </w:r>
          </w:rubyBase>
        </w:ruby>
      </w:r>
      <w:r w:rsidR="00C27DB3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け</w:t>
      </w:r>
      <w:r w:rsidR="00E81D13" w:rsidRPr="00CA74B5">
        <w:rPr>
          <w:rFonts w:ascii="UD デジタル 教科書体 NP-B" w:eastAsia="UD デジタル 教科書体 NP-B" w:hAnsi="HGS創英角ｺﾞｼｯｸUB" w:hint="eastAsia"/>
          <w:sz w:val="26"/>
          <w:szCs w:val="26"/>
          <w:lang w:eastAsia="ja-JP"/>
        </w:rPr>
        <w:t>てください。</w:t>
      </w:r>
    </w:p>
    <w:p w14:paraId="3745781A" w14:textId="55B2A946" w:rsidR="00406AAC" w:rsidRDefault="00091A29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  <w:r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568640" behindDoc="0" locked="0" layoutInCell="1" allowOverlap="1" wp14:anchorId="2173C258" wp14:editId="45DBE3AB">
            <wp:simplePos x="0" y="0"/>
            <wp:positionH relativeFrom="column">
              <wp:posOffset>2839720</wp:posOffset>
            </wp:positionH>
            <wp:positionV relativeFrom="paragraph">
              <wp:posOffset>40640</wp:posOffset>
            </wp:positionV>
            <wp:extent cx="2467610" cy="1301750"/>
            <wp:effectExtent l="0" t="0" r="0" b="0"/>
            <wp:wrapNone/>
            <wp:docPr id="1921155009" name="図 11" descr="テキスト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55009" name="図 11" descr="テキスト が含まれている画像&#10;&#10;AI によって生成されたコンテンツは間違っている可能性があります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788800" behindDoc="0" locked="0" layoutInCell="1" allowOverlap="1" wp14:anchorId="03C30283" wp14:editId="06B5E0F6">
            <wp:simplePos x="0" y="0"/>
            <wp:positionH relativeFrom="column">
              <wp:posOffset>1341120</wp:posOffset>
            </wp:positionH>
            <wp:positionV relativeFrom="paragraph">
              <wp:posOffset>13335</wp:posOffset>
            </wp:positionV>
            <wp:extent cx="1352124" cy="1348701"/>
            <wp:effectExtent l="0" t="0" r="0" b="0"/>
            <wp:wrapNone/>
            <wp:docPr id="160256710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67100" name="図 160256710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124" cy="1348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775488" behindDoc="0" locked="0" layoutInCell="1" allowOverlap="1" wp14:anchorId="7D556168" wp14:editId="1AA9FF5A">
            <wp:simplePos x="0" y="0"/>
            <wp:positionH relativeFrom="column">
              <wp:posOffset>106680</wp:posOffset>
            </wp:positionH>
            <wp:positionV relativeFrom="paragraph">
              <wp:posOffset>86995</wp:posOffset>
            </wp:positionV>
            <wp:extent cx="1150620" cy="1276625"/>
            <wp:effectExtent l="0" t="0" r="0" b="0"/>
            <wp:wrapNone/>
            <wp:docPr id="84387380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73805" name="図 84387380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2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953E2" w14:textId="5C017390" w:rsidR="00406AAC" w:rsidRDefault="00091A29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  <w:r w:rsidRPr="004E60FC">
        <w:rPr>
          <w:rFonts w:ascii="UD デジタル 教科書体 N-R" w:eastAsia="UD デジタル 教科書体 N-R" w:hAnsi="HGS創英角ｺﾞｼｯｸUB"/>
          <w:noProof/>
          <w:szCs w:val="24"/>
          <w:lang w:eastAsia="ja-JP"/>
        </w:rPr>
        <w:drawing>
          <wp:anchor distT="0" distB="0" distL="114300" distR="114300" simplePos="0" relativeHeight="251744768" behindDoc="0" locked="0" layoutInCell="1" allowOverlap="1" wp14:anchorId="4A8B583A" wp14:editId="2708E0EF">
            <wp:simplePos x="0" y="0"/>
            <wp:positionH relativeFrom="column">
              <wp:posOffset>5608320</wp:posOffset>
            </wp:positionH>
            <wp:positionV relativeFrom="paragraph">
              <wp:posOffset>8890</wp:posOffset>
            </wp:positionV>
            <wp:extent cx="1038063" cy="2278380"/>
            <wp:effectExtent l="0" t="0" r="0" b="0"/>
            <wp:wrapNone/>
            <wp:docPr id="76002647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2647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063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8465F" w14:textId="79DE9F5A" w:rsidR="00406AAC" w:rsidRDefault="00406AAC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</w:p>
    <w:p w14:paraId="5798D141" w14:textId="7F97584B" w:rsidR="00406AAC" w:rsidRPr="00360C90" w:rsidRDefault="00406AAC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</w:p>
    <w:p w14:paraId="57FD05AB" w14:textId="425EB5D0" w:rsidR="00406AAC" w:rsidRDefault="00091A29" w:rsidP="00EA702C">
      <w:pPr>
        <w:widowControl w:val="0"/>
        <w:ind w:firstLineChars="0" w:firstLine="0"/>
        <w:rPr>
          <w:rFonts w:ascii="UD デジタル 教科書体 NK-R"/>
          <w:lang w:eastAsia="ja-JP"/>
        </w:rPr>
      </w:pPr>
      <w:r w:rsidRPr="00091A29">
        <w:rPr>
          <w:rFonts w:ascii="UD デジタル 教科書体 N-R" w:eastAsia="UD デジタル 教科書体 N-R" w:hAnsi="HGS創英角ｺﾞｼｯｸUB"/>
          <w:noProof/>
          <w:szCs w:val="24"/>
          <w:lang w:eastAsia="ja-JP"/>
        </w:rPr>
        <w:drawing>
          <wp:anchor distT="0" distB="0" distL="114300" distR="114300" simplePos="0" relativeHeight="251760128" behindDoc="0" locked="0" layoutInCell="1" allowOverlap="1" wp14:anchorId="7532CEBB" wp14:editId="4988FAC3">
            <wp:simplePos x="0" y="0"/>
            <wp:positionH relativeFrom="column">
              <wp:posOffset>4358640</wp:posOffset>
            </wp:positionH>
            <wp:positionV relativeFrom="paragraph">
              <wp:posOffset>8890</wp:posOffset>
            </wp:positionV>
            <wp:extent cx="1074299" cy="1684020"/>
            <wp:effectExtent l="0" t="0" r="0" b="0"/>
            <wp:wrapNone/>
            <wp:docPr id="10195841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8410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299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590144" behindDoc="0" locked="0" layoutInCell="1" allowOverlap="1" wp14:anchorId="191F1B98" wp14:editId="76967E74">
            <wp:simplePos x="0" y="0"/>
            <wp:positionH relativeFrom="column">
              <wp:posOffset>2958465</wp:posOffset>
            </wp:positionH>
            <wp:positionV relativeFrom="paragraph">
              <wp:posOffset>254000</wp:posOffset>
            </wp:positionV>
            <wp:extent cx="1286510" cy="1336040"/>
            <wp:effectExtent l="0" t="0" r="0" b="0"/>
            <wp:wrapNone/>
            <wp:docPr id="979063043" name="図 12" descr="挿絵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63043" name="図 12" descr="挿絵 が含まれている画像&#10;&#10;AI によって生成されたコンテンツは間違っている可能性があります。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  <w:lang w:eastAsia="ja-JP"/>
        </w:rPr>
        <w:pict w14:anchorId="5728D746"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2115" type="#_x0000_t63" style="position:absolute;margin-left:90.4pt;margin-top:9.65pt;width:52.15pt;height:30pt;z-index:251789824;mso-position-horizontal-relative:text;mso-position-vertical-relative:text" adj="20647,23508" fillcolor="white [3201]" strokecolor="#9bbb59 [3206]" strokeweight="2.5pt">
            <v:shadow color="#868686"/>
            <v:textbox inset="5.85pt,.7pt,5.85pt,.7pt">
              <w:txbxContent>
                <w:p w14:paraId="67B4F955" w14:textId="4B67098F" w:rsidR="004E03FD" w:rsidRPr="004E03FD" w:rsidRDefault="004E03FD" w:rsidP="004E03FD">
                  <w:pPr>
                    <w:ind w:firstLineChars="0" w:firstLine="0"/>
                    <w:rPr>
                      <w:rFonts w:ascii="HG創英角ﾎﾟｯﾌﾟ体" w:eastAsia="HG創英角ﾎﾟｯﾌﾟ体" w:hAnsi="HG創英角ﾎﾟｯﾌﾟ体"/>
                      <w:szCs w:val="24"/>
                    </w:rPr>
                  </w:pPr>
                  <w:r w:rsidRPr="004E03FD">
                    <w:rPr>
                      <w:rFonts w:ascii="HG創英角ﾎﾟｯﾌﾟ体" w:eastAsia="HG創英角ﾎﾟｯﾌﾟ体" w:hAnsi="HG創英角ﾎﾟｯﾌﾟ体" w:hint="eastAsia"/>
                      <w:szCs w:val="24"/>
                      <w:lang w:eastAsia="ja-JP"/>
                    </w:rPr>
                    <w:t>足も</w:t>
                  </w:r>
                </w:p>
              </w:txbxContent>
            </v:textbox>
          </v:shape>
        </w:pict>
      </w:r>
      <w:r w:rsidRPr="00091A29">
        <w:rPr>
          <w:rFonts w:ascii="UD デジタル 教科書体 NK-R"/>
          <w:noProof/>
          <w:lang w:eastAsia="ja-JP"/>
        </w:rPr>
        <w:drawing>
          <wp:anchor distT="0" distB="0" distL="114300" distR="114300" simplePos="0" relativeHeight="251798016" behindDoc="0" locked="0" layoutInCell="1" allowOverlap="1" wp14:anchorId="2D1EC3B3" wp14:editId="334DC4F0">
            <wp:simplePos x="0" y="0"/>
            <wp:positionH relativeFrom="column">
              <wp:posOffset>137160</wp:posOffset>
            </wp:positionH>
            <wp:positionV relativeFrom="paragraph">
              <wp:posOffset>184150</wp:posOffset>
            </wp:positionV>
            <wp:extent cx="2705100" cy="1458004"/>
            <wp:effectExtent l="0" t="0" r="0" b="0"/>
            <wp:wrapNone/>
            <wp:docPr id="6060657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65703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58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7626F" w14:textId="06AE4101" w:rsidR="00054B65" w:rsidRDefault="00054B65" w:rsidP="00054B65">
      <w:pPr>
        <w:widowControl w:val="0"/>
        <w:overflowPunct w:val="0"/>
        <w:spacing w:afterLines="50" w:after="163" w:line="400" w:lineRule="exact"/>
        <w:ind w:firstLineChars="56" w:firstLine="127"/>
        <w:textAlignment w:val="baseline"/>
        <w:rPr>
          <w:rFonts w:ascii="UD デジタル 教科書体 NK-R"/>
          <w:lang w:eastAsia="ja-JP"/>
        </w:rPr>
      </w:pPr>
    </w:p>
    <w:p w14:paraId="657470F8" w14:textId="340297CC" w:rsidR="00054B65" w:rsidRDefault="00054B65" w:rsidP="00054B65">
      <w:pPr>
        <w:widowControl w:val="0"/>
        <w:overflowPunct w:val="0"/>
        <w:spacing w:afterLines="50" w:after="163" w:line="400" w:lineRule="exact"/>
        <w:ind w:firstLineChars="56" w:firstLine="127"/>
        <w:textAlignment w:val="baseline"/>
        <w:rPr>
          <w:rFonts w:ascii="UD デジタル 教科書体 NK-R"/>
          <w:lang w:eastAsia="ja-JP"/>
        </w:rPr>
      </w:pPr>
    </w:p>
    <w:p w14:paraId="1C089A09" w14:textId="7C9F96E3" w:rsidR="00054B65" w:rsidRDefault="00054B65" w:rsidP="00054B65">
      <w:pPr>
        <w:widowControl w:val="0"/>
        <w:overflowPunct w:val="0"/>
        <w:spacing w:afterLines="50" w:after="163" w:line="400" w:lineRule="exact"/>
        <w:ind w:firstLineChars="56" w:firstLine="127"/>
        <w:textAlignment w:val="baseline"/>
        <w:rPr>
          <w:rFonts w:ascii="UD デジタル 教科書体 NK-R"/>
          <w:lang w:eastAsia="ja-JP"/>
        </w:rPr>
      </w:pPr>
    </w:p>
    <w:p w14:paraId="77866277" w14:textId="4467D7B0" w:rsidR="00363DBD" w:rsidRPr="00504071" w:rsidRDefault="007638D8" w:rsidP="000E0071">
      <w:pPr>
        <w:widowControl w:val="0"/>
        <w:snapToGrid w:val="0"/>
        <w:spacing w:line="240" w:lineRule="auto"/>
        <w:ind w:firstLineChars="0" w:firstLine="0"/>
        <w:rPr>
          <w:rFonts w:ascii="UD デジタル 教科書体 N-R" w:eastAsia="UD デジタル 教科書体 N-R" w:hAnsi="HGS創英角ｺﾞｼｯｸUB"/>
          <w:szCs w:val="24"/>
          <w:lang w:eastAsia="ja-JP"/>
        </w:rPr>
      </w:pPr>
      <w:r>
        <w:rPr>
          <w:rFonts w:ascii="UD デジタル 教科書体 NK-R"/>
          <w:noProof/>
          <w:lang w:eastAsia="ja-JP"/>
        </w:rPr>
        <w:lastRenderedPageBreak/>
        <w:pict w14:anchorId="5E1D66EF"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2110" type="#_x0000_t65" style="position:absolute;margin-left:123.45pt;margin-top:494.9pt;width:381.95pt;height:83.1pt;z-index:251663360;mso-position-horizontal-relative:text;mso-position-vertical-relative:text" adj="19419" fillcolor="white [3201]" strokecolor="#4f81bd [3204]" strokeweight="2.5pt">
            <v:shadow color="#868686"/>
            <v:textbox style="mso-next-textbox:#_x0000_s2110" inset="2.16mm,.95mm,5.85pt,.95mm">
              <w:txbxContent>
                <w:p w14:paraId="18917A33" w14:textId="43DB4013" w:rsidR="00EA300F" w:rsidRPr="00EA300F" w:rsidRDefault="006E45E9" w:rsidP="001A7704">
                  <w:pPr>
                    <w:spacing w:after="120" w:line="400" w:lineRule="exact"/>
                    <w:ind w:firstLineChars="0" w:firstLine="0"/>
                    <w:rPr>
                      <w:rFonts w:ascii="UD デジタル 教科書体 NK-B" w:eastAsia="UD デジタル 教科書体 NK-B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感染予防</w:t>
                  </w:r>
                  <w:r w:rsidR="005E19C6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が必要なときや</w:t>
                  </w:r>
                  <w:r w:rsidR="00DB7D10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、</w:t>
                  </w:r>
                  <w:r w:rsidR="00A65CF9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給食当番</w:t>
                  </w:r>
                  <w:r w:rsidR="004906A7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時</w:t>
                  </w:r>
                  <w:r w:rsidR="00A65CF9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のマスク忘れ</w:t>
                  </w:r>
                  <w:r w:rsidR="00DB7D10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に備え</w:t>
                  </w:r>
                  <w:r w:rsidR="00A65CF9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、</w:t>
                  </w:r>
                </w:p>
                <w:p w14:paraId="2F7AE6A3" w14:textId="16335106" w:rsidR="00EA300F" w:rsidRPr="00EA300F" w:rsidRDefault="004906A7" w:rsidP="001A7704">
                  <w:pPr>
                    <w:spacing w:after="120" w:line="400" w:lineRule="exact"/>
                    <w:ind w:firstLineChars="0" w:firstLine="0"/>
                    <w:rPr>
                      <w:rFonts w:ascii="UD デジタル 教科書体 NK-B" w:eastAsia="UD デジタル 教科書体 NK-B"/>
                      <w:sz w:val="28"/>
                      <w:szCs w:val="28"/>
                      <w:lang w:eastAsia="ja-JP"/>
                    </w:rPr>
                  </w:pPr>
                  <w:r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全員</w:t>
                  </w:r>
                  <w:r w:rsidR="001A7704" w:rsidRPr="0087576C">
                    <w:rPr>
                      <w:rFonts w:ascii="UD デジタル 教科書体 NK-B" w:eastAsia="UD デジタル 教科書体 NK-B" w:hint="eastAsia"/>
                      <w:color w:val="FF0000"/>
                      <w:sz w:val="28"/>
                      <w:szCs w:val="28"/>
                      <w:bdr w:val="single" w:sz="4" w:space="0" w:color="auto"/>
                      <w:lang w:eastAsia="ja-JP"/>
                    </w:rPr>
                    <w:t xml:space="preserve"> </w:t>
                  </w:r>
                  <w:r w:rsidR="001A7704" w:rsidRPr="0087576C">
                    <w:rPr>
                      <w:rFonts w:ascii="UD デジタル 教科書体 NK-B" w:eastAsia="UD デジタル 教科書体 NK-B" w:hint="eastAsia"/>
                      <w:color w:val="C00000"/>
                      <w:sz w:val="28"/>
                      <w:szCs w:val="28"/>
                      <w:bdr w:val="single" w:sz="4" w:space="0" w:color="auto"/>
                      <w:lang w:eastAsia="ja-JP"/>
                    </w:rPr>
                    <w:t>マ</w:t>
                  </w:r>
                  <w:r w:rsidR="00A65CF9" w:rsidRPr="0087576C">
                    <w:rPr>
                      <w:rFonts w:ascii="UD デジタル 教科書体 NK-B" w:eastAsia="UD デジタル 教科書体 NK-B" w:hint="eastAsia"/>
                      <w:color w:val="C00000"/>
                      <w:sz w:val="28"/>
                      <w:szCs w:val="28"/>
                      <w:bdr w:val="single" w:sz="4" w:space="0" w:color="auto"/>
                      <w:lang w:eastAsia="ja-JP"/>
                    </w:rPr>
                    <w:t>スクの予備を５枚</w:t>
                  </w:r>
                  <w:r w:rsidR="00A65CF9" w:rsidRPr="0087576C">
                    <w:rPr>
                      <w:rFonts w:ascii="UD デジタル 教科書体 NK-B" w:eastAsia="UD デジタル 教科書体 NK-B" w:hint="eastAsia"/>
                      <w:color w:val="FF0000"/>
                      <w:sz w:val="28"/>
                      <w:szCs w:val="28"/>
                      <w:bdr w:val="single" w:sz="4" w:space="0" w:color="auto"/>
                      <w:lang w:eastAsia="ja-JP"/>
                    </w:rPr>
                    <w:t xml:space="preserve"> </w:t>
                  </w:r>
                  <w:r w:rsidR="001A7704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bdr w:val="single" w:sz="4" w:space="0" w:color="auto"/>
                      <w:lang w:eastAsia="ja-JP"/>
                    </w:rPr>
                    <w:t xml:space="preserve"> </w:t>
                  </w:r>
                  <w:r w:rsidR="00A65CF9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ランドセル</w:t>
                  </w:r>
                  <w:r w:rsidR="0087576C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のポケットに</w:t>
                  </w:r>
                  <w:r w:rsidR="00A65CF9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入れておくようにしてください。</w:t>
                  </w:r>
                  <w:r w:rsidR="00EA300F" w:rsidRPr="00EA300F">
                    <w:rPr>
                      <w:rFonts w:ascii="UD デジタル 教科書体 NK-B" w:eastAsia="UD デジタル 教科書体 NK-B" w:hint="eastAsia"/>
                      <w:sz w:val="28"/>
                      <w:szCs w:val="28"/>
                      <w:lang w:eastAsia="ja-JP"/>
                    </w:rPr>
                    <w:t>よろしくお願いします。</w:t>
                  </w:r>
                </w:p>
              </w:txbxContent>
            </v:textbox>
          </v:shape>
        </w:pict>
      </w:r>
      <w:r>
        <w:rPr>
          <w:noProof/>
          <w:lang w:eastAsia="ja-JP"/>
        </w:rPr>
        <w:drawing>
          <wp:anchor distT="0" distB="0" distL="114300" distR="114300" simplePos="0" relativeHeight="251670016" behindDoc="1" locked="0" layoutInCell="1" allowOverlap="1" wp14:anchorId="1096CDBB" wp14:editId="03506774">
            <wp:simplePos x="0" y="0"/>
            <wp:positionH relativeFrom="column">
              <wp:posOffset>99060</wp:posOffset>
            </wp:positionH>
            <wp:positionV relativeFrom="paragraph">
              <wp:posOffset>6075680</wp:posOffset>
            </wp:positionV>
            <wp:extent cx="1272540" cy="1451308"/>
            <wp:effectExtent l="0" t="0" r="0" b="0"/>
            <wp:wrapNone/>
            <wp:docPr id="551591019" name="図 55159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043511サブマスク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45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ja-JP"/>
        </w:rPr>
        <w:pict w14:anchorId="1418979E">
          <v:shape id="_x0000_s2126" type="#_x0000_t62" style="position:absolute;margin-left:109.8pt;margin-top:399.2pt;width:303.6pt;height:42.6pt;z-index:251795968;mso-position-horizontal-relative:text;mso-position-vertical-relative:text" adj="2248,-6946" fillcolor="white [3201]" strokecolor="#f79646 [3209]" strokeweight="2.5pt">
            <v:shadow color="#868686"/>
            <v:textbox style="mso-next-textbox:#_x0000_s2126" inset="5.85pt,.7pt,5.85pt,.7pt">
              <w:txbxContent>
                <w:p w14:paraId="2BECDF87" w14:textId="77777777" w:rsidR="00EA300F" w:rsidRDefault="00EA300F" w:rsidP="00EA300F">
                  <w:pPr>
                    <w:spacing w:after="0"/>
                    <w:ind w:firstLine="227"/>
                    <w:rPr>
                      <w:rFonts w:ascii="UD デジタル 教科書体 NP-B" w:eastAsia="UD デジタル 教科書体 NP-B"/>
                      <w:lang w:eastAsia="ja-JP"/>
                    </w:rPr>
                  </w:pPr>
                  <w:r>
                    <w:rPr>
                      <w:rFonts w:ascii="UD デジタル 教科書体 NP-B" w:eastAsia="UD デジタル 教科書体 NP-B" w:hint="eastAsia"/>
                      <w:lang w:eastAsia="ja-JP"/>
                    </w:rPr>
                    <w:t>どちらも</w:t>
                  </w:r>
                  <w:r w:rsidRPr="00EA300F">
                    <w:rPr>
                      <w:rFonts w:ascii="UD デジタル 教科書体 NP-B" w:eastAsia="UD デジタル 教科書体 NP-B" w:hint="eastAsia"/>
                      <w:lang w:eastAsia="ja-JP"/>
                    </w:rPr>
                    <w:t>「登校届」</w:t>
                  </w:r>
                  <w:r>
                    <w:rPr>
                      <w:rFonts w:ascii="UD デジタル 教科書体 NP-B" w:eastAsia="UD デジタル 教科書体 NP-B" w:hint="eastAsia"/>
                      <w:lang w:eastAsia="ja-JP"/>
                    </w:rPr>
                    <w:t>の提出が必要です。</w:t>
                  </w:r>
                </w:p>
                <w:p w14:paraId="76C7C286" w14:textId="51DBEC90" w:rsidR="00EA300F" w:rsidRPr="00EA300F" w:rsidRDefault="00EA300F" w:rsidP="00EA300F">
                  <w:pPr>
                    <w:spacing w:after="0"/>
                    <w:ind w:firstLine="227"/>
                    <w:rPr>
                      <w:rFonts w:ascii="UD デジタル 教科書体 NP-B" w:eastAsia="UD デジタル 教科書体 NP-B"/>
                      <w:lang w:eastAsia="ja-JP"/>
                    </w:rPr>
                  </w:pPr>
                  <w:r>
                    <w:rPr>
                      <w:rFonts w:ascii="UD デジタル 教科書体 NP-B" w:eastAsia="UD デジタル 教科書体 NP-B" w:hint="eastAsia"/>
                      <w:lang w:eastAsia="ja-JP"/>
                    </w:rPr>
                    <w:t>用紙は</w:t>
                  </w:r>
                  <w:r w:rsidRPr="00EA300F">
                    <w:rPr>
                      <w:rFonts w:ascii="UD デジタル 教科書体 NP-B" w:eastAsia="UD デジタル 教科書体 NP-B" w:hint="eastAsia"/>
                      <w:lang w:eastAsia="ja-JP"/>
                    </w:rPr>
                    <w:t>学校ホームページから印刷してください</w:t>
                  </w:r>
                  <w:r>
                    <w:rPr>
                      <w:rFonts w:ascii="UD デジタル 教科書体 NP-B" w:eastAsia="UD デジタル 教科書体 NP-B" w:hint="eastAsia"/>
                      <w:lang w:eastAsia="ja-JP"/>
                    </w:rPr>
                    <w:t>。</w:t>
                  </w:r>
                </w:p>
              </w:txbxContent>
            </v:textbox>
          </v:shape>
        </w:pict>
      </w:r>
      <w:r>
        <w:rPr>
          <w:noProof/>
          <w:lang w:eastAsia="ja-JP"/>
        </w:rPr>
        <w:pict w14:anchorId="38738437"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2125" type="#_x0000_t84" style="position:absolute;margin-left:.9pt;margin-top:-7.05pt;width:521.45pt;height:474.05pt;z-index:251792896;mso-position-horizontal-relative:margin;mso-position-vertical-relative:margin;v-text-anchor:middle" adj="310">
            <v:textbox style="mso-next-textbox:#_x0000_s2125" inset="5.85pt,.7pt,5.85pt,.7pt">
              <w:txbxContent>
                <w:p w14:paraId="3A4AC878" w14:textId="77777777" w:rsidR="008F7D45" w:rsidRPr="00155533" w:rsidRDefault="008F7D45" w:rsidP="008F7D45">
                  <w:pPr>
                    <w:widowControl w:val="0"/>
                    <w:spacing w:afterLines="50" w:after="163" w:line="380" w:lineRule="exact"/>
                    <w:ind w:firstLine="267"/>
                    <w:rPr>
                      <w:rFonts w:ascii="UD デジタル 教科書体 NK-B" w:eastAsia="UD デジタル 教科書体 NK-B" w:hAnsi="HGS創英角ﾎﾟｯﾌﾟ体"/>
                      <w:sz w:val="28"/>
                      <w:szCs w:val="28"/>
                      <w:lang w:eastAsia="ja-JP"/>
                    </w:rPr>
                  </w:pPr>
                  <w:r w:rsidRPr="00155533">
                    <w:rPr>
                      <w:rFonts w:ascii="UD デジタル 教科書体 NK-B" w:eastAsia="UD デジタル 教科書体 NK-B" w:hAnsi="HGS創英角ﾎﾟｯﾌﾟ体" w:hint="eastAsia"/>
                      <w:sz w:val="28"/>
                      <w:szCs w:val="28"/>
                      <w:lang w:eastAsia="ja-JP"/>
                    </w:rPr>
                    <w:t>保護者の方へ〈感染症情報〉</w:t>
                  </w:r>
                </w:p>
                <w:p w14:paraId="56AAC2AA" w14:textId="77777777" w:rsidR="007638D8" w:rsidRPr="007638D8" w:rsidRDefault="004F0CCB" w:rsidP="008F7D45">
                  <w:pPr>
                    <w:widowControl w:val="0"/>
                    <w:spacing w:afterLines="50" w:after="163" w:line="380" w:lineRule="exact"/>
                    <w:ind w:leftChars="50" w:left="113" w:rightChars="50" w:right="113" w:firstLine="227"/>
                    <w:rPr>
                      <w:rFonts w:ascii="UD デジタル 教科書体 NP-B" w:eastAsia="UD デジタル 教科書体 NP-B"/>
                      <w:szCs w:val="24"/>
                      <w:lang w:eastAsia="ja-JP"/>
                    </w:rPr>
                  </w:pPr>
                  <w:r>
                    <w:rPr>
                      <w:rFonts w:hint="eastAsia"/>
                      <w:szCs w:val="24"/>
                      <w:lang w:eastAsia="ja-JP"/>
                    </w:rPr>
                    <w:t>９月には、「新型コロナウイルス」と「インフルエンザ」がどちらも出ていました。現在は、</w:t>
                  </w:r>
                  <w:r w:rsidR="008F7D45">
                    <w:rPr>
                      <w:rFonts w:hint="eastAsia"/>
                      <w:szCs w:val="24"/>
                      <w:lang w:eastAsia="ja-JP"/>
                    </w:rPr>
                    <w:t>３８℃以上の発熱</w:t>
                  </w:r>
                  <w:r>
                    <w:rPr>
                      <w:rFonts w:hint="eastAsia"/>
                      <w:szCs w:val="24"/>
                      <w:lang w:eastAsia="ja-JP"/>
                    </w:rPr>
                    <w:t>があった児童は</w:t>
                  </w:r>
                  <w:r w:rsidR="008F7D45">
                    <w:rPr>
                      <w:rFonts w:hint="eastAsia"/>
                      <w:szCs w:val="24"/>
                      <w:lang w:eastAsia="ja-JP"/>
                    </w:rPr>
                    <w:t>、</w:t>
                  </w:r>
                  <w:r>
                    <w:rPr>
                      <w:rFonts w:hint="eastAsia"/>
                      <w:szCs w:val="24"/>
                      <w:lang w:eastAsia="ja-JP"/>
                    </w:rPr>
                    <w:t>「</w:t>
                  </w:r>
                  <w:r w:rsidR="008F7D45">
                    <w:rPr>
                      <w:rFonts w:hint="eastAsia"/>
                      <w:szCs w:val="24"/>
                      <w:lang w:eastAsia="ja-JP"/>
                    </w:rPr>
                    <w:t>検査の結果インフルエンザ陽性でした</w:t>
                  </w:r>
                  <w:r>
                    <w:rPr>
                      <w:rFonts w:hint="eastAsia"/>
                      <w:szCs w:val="24"/>
                      <w:lang w:eastAsia="ja-JP"/>
                    </w:rPr>
                    <w:t>」</w:t>
                  </w:r>
                  <w:r w:rsidR="008F7D45">
                    <w:rPr>
                      <w:rFonts w:hint="eastAsia"/>
                      <w:szCs w:val="24"/>
                      <w:lang w:eastAsia="ja-JP"/>
                    </w:rPr>
                    <w:t>と報告をいただく確率が高</w:t>
                  </w:r>
                  <w:r>
                    <w:rPr>
                      <w:rFonts w:hint="eastAsia"/>
                      <w:szCs w:val="24"/>
                      <w:lang w:eastAsia="ja-JP"/>
                    </w:rPr>
                    <w:t>くなっています。</w:t>
                  </w:r>
                  <w:r w:rsidRPr="007638D8">
                    <w:rPr>
                      <w:rFonts w:ascii="UD デジタル 教科書体 NP-B" w:eastAsia="UD デジタル 教科書体 NP-B" w:hint="eastAsia"/>
                      <w:szCs w:val="24"/>
                      <w:lang w:eastAsia="ja-JP"/>
                    </w:rPr>
                    <w:t>疑わしい症状の場合は、医療機関で感染症の検査を受けていただ</w:t>
                  </w:r>
                  <w:r w:rsidR="00113C7A" w:rsidRPr="007638D8">
                    <w:rPr>
                      <w:rFonts w:ascii="UD デジタル 教科書体 NP-B" w:eastAsia="UD デジタル 教科書体 NP-B" w:hint="eastAsia"/>
                      <w:szCs w:val="24"/>
                      <w:lang w:eastAsia="ja-JP"/>
                    </w:rPr>
                    <w:t>き</w:t>
                  </w:r>
                  <w:r w:rsidRPr="007638D8">
                    <w:rPr>
                      <w:rFonts w:ascii="UD デジタル 教科書体 NP-B" w:eastAsia="UD デジタル 教科書体 NP-B" w:hint="eastAsia"/>
                      <w:szCs w:val="24"/>
                      <w:lang w:eastAsia="ja-JP"/>
                    </w:rPr>
                    <w:t>ますようお願いします</w:t>
                  </w:r>
                  <w:r w:rsidR="008F7D45" w:rsidRPr="007638D8">
                    <w:rPr>
                      <w:rFonts w:ascii="UD デジタル 教科書体 NP-B" w:eastAsia="UD デジタル 教科書体 NP-B" w:hint="eastAsia"/>
                      <w:szCs w:val="24"/>
                      <w:lang w:eastAsia="ja-JP"/>
                    </w:rPr>
                    <w:t>。</w:t>
                  </w:r>
                </w:p>
                <w:p w14:paraId="1DDE16B7" w14:textId="72CA51A3" w:rsidR="008F7D45" w:rsidRPr="007638D8" w:rsidRDefault="005E19C6" w:rsidP="007638D8">
                  <w:pPr>
                    <w:pStyle w:val="ae"/>
                    <w:widowControl w:val="0"/>
                    <w:numPr>
                      <w:ilvl w:val="0"/>
                      <w:numId w:val="3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szCs w:val="24"/>
                      <w:lang w:eastAsia="ja-JP"/>
                    </w:rPr>
                  </w:pPr>
                  <w:r w:rsidRPr="007638D8">
                    <w:rPr>
                      <w:rFonts w:ascii="UD デジタル 教科書体 NK-R" w:hint="eastAsia"/>
                      <w:szCs w:val="24"/>
                      <w:lang w:eastAsia="ja-JP"/>
                    </w:rPr>
                    <w:t>インフルエンザやコロナの検査は、発症後12～24時間経ってからが望ましいです。</w:t>
                  </w:r>
                </w:p>
                <w:p w14:paraId="5DECF5C8" w14:textId="0FF0A6A1" w:rsidR="005E19C6" w:rsidRPr="007638D8" w:rsidRDefault="005E19C6" w:rsidP="007638D8">
                  <w:pPr>
                    <w:pStyle w:val="ae"/>
                    <w:widowControl w:val="0"/>
                    <w:numPr>
                      <w:ilvl w:val="0"/>
                      <w:numId w:val="3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rFonts w:ascii="UD デジタル 教科書体 NK-B" w:eastAsia="UD デジタル 教科書体 NK-B"/>
                      <w:szCs w:val="24"/>
                      <w:lang w:eastAsia="ja-JP"/>
                    </w:rPr>
                  </w:pPr>
                  <w:r w:rsidRPr="007638D8">
                    <w:rPr>
                      <w:rFonts w:ascii="UD デジタル 教科書体 NK-R" w:hint="eastAsia"/>
                      <w:szCs w:val="24"/>
                      <w:lang w:eastAsia="ja-JP"/>
                    </w:rPr>
                    <w:t>欠席連絡の際は、</w:t>
                  </w:r>
                  <w:r w:rsidRPr="007638D8">
                    <w:rPr>
                      <w:rFonts w:ascii="UD デジタル 教科書体 NK-B" w:eastAsia="UD デジタル 教科書体 NK-B" w:hint="eastAsia"/>
                      <w:szCs w:val="24"/>
                      <w:lang w:eastAsia="ja-JP"/>
                    </w:rPr>
                    <w:t>欠席フォームの備考欄に、受診の予定や検査の結果についてお知らせください。</w:t>
                  </w:r>
                </w:p>
                <w:p w14:paraId="765AE48B" w14:textId="0B40467A" w:rsidR="007638D8" w:rsidRPr="007638D8" w:rsidRDefault="007638D8" w:rsidP="007638D8">
                  <w:pPr>
                    <w:pStyle w:val="ae"/>
                    <w:widowControl w:val="0"/>
                    <w:numPr>
                      <w:ilvl w:val="0"/>
                      <w:numId w:val="3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rFonts w:ascii="UD デジタル 教科書体 NK-B" w:eastAsia="UD デジタル 教科書体 NK-B" w:hint="eastAsia"/>
                      <w:szCs w:val="24"/>
                      <w:lang w:eastAsia="ja-JP"/>
                    </w:rPr>
                  </w:pPr>
                  <w:r w:rsidRPr="007638D8">
                    <w:rPr>
                      <w:rFonts w:ascii="UD デジタル 教科書体 NK-R" w:hint="eastAsia"/>
                      <w:szCs w:val="24"/>
                      <w:lang w:eastAsia="ja-JP"/>
                    </w:rPr>
                    <w:t>頭痛・咽頭痛・倦怠感など、</w:t>
                  </w:r>
                  <w:r w:rsidRPr="007638D8">
                    <w:rPr>
                      <w:rFonts w:ascii="UD デジタル 教科書体 NP-B" w:eastAsia="UD デジタル 教科書体 NP-B" w:hint="eastAsia"/>
                      <w:szCs w:val="24"/>
                      <w:lang w:eastAsia="ja-JP"/>
                    </w:rPr>
                    <w:t>いつもと違う症状があるときは、必ず体温を測ってみてください。</w:t>
                  </w:r>
                </w:p>
                <w:p w14:paraId="5B88D2C2" w14:textId="470394F1" w:rsidR="008F7D45" w:rsidRPr="007638D8" w:rsidRDefault="008F7D45" w:rsidP="007638D8">
                  <w:pPr>
                    <w:pStyle w:val="ae"/>
                    <w:widowControl w:val="0"/>
                    <w:numPr>
                      <w:ilvl w:val="0"/>
                      <w:numId w:val="3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szCs w:val="24"/>
                      <w:lang w:eastAsia="ja-JP"/>
                    </w:rPr>
                  </w:pPr>
                  <w:r w:rsidRPr="007638D8">
                    <w:rPr>
                      <w:rFonts w:ascii="UD デジタル 教科書体 NK-B" w:eastAsia="UD デジタル 教科書体 NK-B" w:hint="eastAsia"/>
                      <w:szCs w:val="24"/>
                      <w:lang w:eastAsia="ja-JP"/>
                    </w:rPr>
                    <w:t>「喉が痛い」「咳がたくさん出る」「朝から微熱がある」ときは無理して登校せず、様子を見ていただければと思います。石けんによる手洗い（ハンカチを持たせてください）を心掛け、咳が出る人はマスクをして登校してください。</w:t>
                  </w:r>
                </w:p>
                <w:p w14:paraId="78E87613" w14:textId="77777777" w:rsidR="007638D8" w:rsidRPr="007638D8" w:rsidRDefault="007638D8" w:rsidP="007638D8">
                  <w:pPr>
                    <w:pStyle w:val="ae"/>
                    <w:widowControl w:val="0"/>
                    <w:spacing w:afterLines="50" w:after="163" w:line="380" w:lineRule="exact"/>
                    <w:ind w:leftChars="0" w:left="780" w:rightChars="50" w:right="113" w:firstLineChars="0" w:firstLine="0"/>
                    <w:rPr>
                      <w:rFonts w:hint="eastAsia"/>
                      <w:szCs w:val="24"/>
                      <w:lang w:eastAsia="ja-JP"/>
                    </w:rPr>
                  </w:pPr>
                </w:p>
                <w:p w14:paraId="21559011" w14:textId="6A05E3E9" w:rsidR="004F0CCB" w:rsidRDefault="008F7D45" w:rsidP="008F7D45">
                  <w:pPr>
                    <w:pStyle w:val="ae"/>
                    <w:widowControl w:val="0"/>
                    <w:numPr>
                      <w:ilvl w:val="0"/>
                      <w:numId w:val="2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szCs w:val="24"/>
                      <w:lang w:eastAsia="ja-JP"/>
                    </w:rPr>
                  </w:pPr>
                  <w:r w:rsidRPr="00BD69A0">
                    <w:rPr>
                      <w:rFonts w:ascii="UD デジタル 教科書体 N-B" w:eastAsia="UD デジタル 教科書体 N-B" w:hint="eastAsia"/>
                      <w:szCs w:val="24"/>
                      <w:lang w:eastAsia="ja-JP"/>
                    </w:rPr>
                    <w:t>「新型コロナウイルス感染症」</w:t>
                  </w:r>
                  <w:r w:rsidRPr="00BD69A0">
                    <w:rPr>
                      <w:rFonts w:hint="eastAsia"/>
                      <w:szCs w:val="24"/>
                      <w:lang w:eastAsia="ja-JP"/>
                    </w:rPr>
                    <w:t xml:space="preserve">　発症日を０日目として５日を経過し、かつ症状が軽快した後１日を経過するまで出席停止です。</w:t>
                  </w:r>
                </w:p>
                <w:p w14:paraId="1CE12C73" w14:textId="37788168" w:rsidR="008F7D45" w:rsidRPr="00BD69A0" w:rsidRDefault="004F0CCB" w:rsidP="008F7D45">
                  <w:pPr>
                    <w:pStyle w:val="ae"/>
                    <w:widowControl w:val="0"/>
                    <w:numPr>
                      <w:ilvl w:val="0"/>
                      <w:numId w:val="2"/>
                    </w:numPr>
                    <w:spacing w:afterLines="50" w:after="163" w:line="380" w:lineRule="exact"/>
                    <w:ind w:leftChars="0" w:rightChars="50" w:right="113" w:firstLineChars="0"/>
                    <w:rPr>
                      <w:szCs w:val="24"/>
                      <w:lang w:eastAsia="ja-JP"/>
                    </w:rPr>
                  </w:pPr>
                  <w:r w:rsidRPr="004272D5">
                    <w:rPr>
                      <w:rFonts w:ascii="UD デジタル 教科書体 NK-B" w:eastAsia="UD デジタル 教科書体 NK-B" w:hint="eastAsia"/>
                      <w:szCs w:val="24"/>
                      <w:lang w:eastAsia="ja-JP"/>
                    </w:rPr>
                    <w:t>「インフルエンザ」</w:t>
                  </w:r>
                  <w:r w:rsidRPr="00BD69A0">
                    <w:rPr>
                      <w:rFonts w:hint="eastAsia"/>
                      <w:szCs w:val="24"/>
                      <w:lang w:eastAsia="ja-JP"/>
                    </w:rPr>
                    <w:t xml:space="preserve">　発症日を０日目として５日を経過し、かつ</w:t>
                  </w:r>
                  <w:r>
                    <w:rPr>
                      <w:rFonts w:hint="eastAsia"/>
                      <w:szCs w:val="24"/>
                      <w:lang w:eastAsia="ja-JP"/>
                    </w:rPr>
                    <w:t>解熱後２</w:t>
                  </w:r>
                  <w:r w:rsidRPr="00BD69A0">
                    <w:rPr>
                      <w:rFonts w:hint="eastAsia"/>
                      <w:szCs w:val="24"/>
                      <w:lang w:eastAsia="ja-JP"/>
                    </w:rPr>
                    <w:t>日を経過するまで出席停止です。</w:t>
                  </w:r>
                </w:p>
                <w:p w14:paraId="0572EDA8" w14:textId="1CF97E09" w:rsidR="008F7D45" w:rsidRDefault="008F7D45" w:rsidP="004F0CCB">
                  <w:pPr>
                    <w:widowControl w:val="0"/>
                    <w:spacing w:afterLines="50" w:after="163" w:line="380" w:lineRule="exact"/>
                    <w:ind w:rightChars="50" w:right="113" w:firstLineChars="0"/>
                    <w:rPr>
                      <w:szCs w:val="24"/>
                      <w:lang w:eastAsia="ja-JP"/>
                    </w:rPr>
                  </w:pPr>
                </w:p>
                <w:p w14:paraId="15234EDD" w14:textId="77777777" w:rsidR="00332BB8" w:rsidRPr="004272D5" w:rsidRDefault="00332BB8" w:rsidP="004F0CCB">
                  <w:pPr>
                    <w:widowControl w:val="0"/>
                    <w:spacing w:afterLines="50" w:after="163" w:line="380" w:lineRule="exact"/>
                    <w:ind w:rightChars="50" w:right="113" w:firstLineChars="0"/>
                    <w:rPr>
                      <w:szCs w:val="24"/>
                      <w:lang w:eastAsia="ja-JP"/>
                    </w:rPr>
                  </w:pPr>
                </w:p>
              </w:txbxContent>
            </v:textbox>
            <w10:wrap type="topAndBottom" anchorx="margin" anchory="margin"/>
          </v:shape>
        </w:pict>
      </w:r>
    </w:p>
    <w:sectPr w:rsidR="00363DBD" w:rsidRPr="00504071" w:rsidSect="008C6EB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680" w:right="720" w:bottom="680" w:left="720" w:header="284" w:footer="284" w:gutter="0"/>
      <w:cols w:space="720"/>
      <w:docGrid w:type="linesAndChars" w:linePitch="326" w:charSpace="-2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19E4" w14:textId="77777777" w:rsidR="000633BE" w:rsidRDefault="000633BE" w:rsidP="00A4362B">
      <w:pPr>
        <w:spacing w:after="0" w:line="240" w:lineRule="auto"/>
        <w:ind w:firstLine="240"/>
      </w:pPr>
      <w:r>
        <w:separator/>
      </w:r>
    </w:p>
  </w:endnote>
  <w:endnote w:type="continuationSeparator" w:id="0">
    <w:p w14:paraId="4A28890D" w14:textId="77777777" w:rsidR="000633BE" w:rsidRDefault="000633BE" w:rsidP="00A4362B">
      <w:pPr>
        <w:spacing w:after="0" w:line="240" w:lineRule="auto"/>
        <w:ind w:firstLin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ＤＦ太丸ゴシック体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10E9" w14:textId="77777777" w:rsidR="007B2544" w:rsidRDefault="007B2544">
    <w:pPr>
      <w:pStyle w:val="a9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DDEF" w14:textId="77777777" w:rsidR="007B2544" w:rsidRDefault="007B2544">
    <w:pPr>
      <w:pStyle w:val="a9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FCDA" w14:textId="77777777" w:rsidR="007B2544" w:rsidRDefault="007B2544">
    <w:pPr>
      <w:pStyle w:val="a9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F1618" w14:textId="77777777" w:rsidR="000633BE" w:rsidRDefault="000633BE" w:rsidP="00A4362B">
      <w:pPr>
        <w:spacing w:after="0" w:line="240" w:lineRule="auto"/>
        <w:ind w:firstLine="240"/>
      </w:pPr>
      <w:r>
        <w:separator/>
      </w:r>
    </w:p>
  </w:footnote>
  <w:footnote w:type="continuationSeparator" w:id="0">
    <w:p w14:paraId="0A652040" w14:textId="77777777" w:rsidR="000633BE" w:rsidRDefault="000633BE" w:rsidP="00A4362B">
      <w:pPr>
        <w:spacing w:after="0" w:line="240" w:lineRule="auto"/>
        <w:ind w:firstLine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6110" w14:textId="77777777" w:rsidR="007B2544" w:rsidRDefault="007B2544">
    <w:pPr>
      <w:pStyle w:val="a7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6D05" w14:textId="77777777" w:rsidR="007B2544" w:rsidRDefault="007B2544">
    <w:pPr>
      <w:pStyle w:val="a7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F1BB" w14:textId="77777777" w:rsidR="007B2544" w:rsidRDefault="007B2544">
    <w:pPr>
      <w:pStyle w:val="a7"/>
      <w:ind w:firstLin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06730"/>
    <w:multiLevelType w:val="hybridMultilevel"/>
    <w:tmpl w:val="AA588E9C"/>
    <w:lvl w:ilvl="0" w:tplc="0409000B">
      <w:start w:val="1"/>
      <w:numFmt w:val="bullet"/>
      <w:lvlText w:val=""/>
      <w:lvlJc w:val="left"/>
      <w:pPr>
        <w:ind w:left="667" w:hanging="440"/>
      </w:pPr>
      <w:rPr>
        <w:rFonts w:ascii="Wingdings" w:hAnsi="Wingdings" w:hint="default"/>
      </w:rPr>
    </w:lvl>
    <w:lvl w:ilvl="1" w:tplc="8118FAA2">
      <w:numFmt w:val="bullet"/>
      <w:lvlText w:val="※"/>
      <w:lvlJc w:val="left"/>
      <w:pPr>
        <w:ind w:left="1027" w:hanging="360"/>
      </w:pPr>
      <w:rPr>
        <w:rFonts w:ascii="UD デジタル 教科書体 NK-R" w:eastAsia="UD デジタル 教科書体 NK-R" w:hAnsiTheme="minorHAnsi" w:cstheme="minorBidi" w:hint="eastAsia"/>
      </w:rPr>
    </w:lvl>
    <w:lvl w:ilvl="2" w:tplc="FFFFFFFF" w:tentative="1">
      <w:start w:val="1"/>
      <w:numFmt w:val="bullet"/>
      <w:lvlText w:val=""/>
      <w:lvlJc w:val="left"/>
      <w:pPr>
        <w:ind w:left="1547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87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27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67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07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47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87" w:hanging="440"/>
      </w:pPr>
      <w:rPr>
        <w:rFonts w:ascii="Wingdings" w:hAnsi="Wingdings" w:hint="default"/>
      </w:rPr>
    </w:lvl>
  </w:abstractNum>
  <w:abstractNum w:abstractNumId="1" w15:restartNumberingAfterBreak="0">
    <w:nsid w:val="5CE76403"/>
    <w:multiLevelType w:val="hybridMultilevel"/>
    <w:tmpl w:val="1608B85A"/>
    <w:lvl w:ilvl="0" w:tplc="8118FAA2">
      <w:numFmt w:val="bullet"/>
      <w:lvlText w:val="※"/>
      <w:lvlJc w:val="left"/>
      <w:pPr>
        <w:ind w:left="780" w:hanging="440"/>
      </w:pPr>
      <w:rPr>
        <w:rFonts w:ascii="UD デジタル 教科書体 NK-R" w:eastAsia="UD デジタル 教科書体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40"/>
      </w:pPr>
      <w:rPr>
        <w:rFonts w:ascii="Wingdings" w:hAnsi="Wingdings" w:hint="default"/>
      </w:rPr>
    </w:lvl>
  </w:abstractNum>
  <w:abstractNum w:abstractNumId="2" w15:restartNumberingAfterBreak="0">
    <w:nsid w:val="787A3077"/>
    <w:multiLevelType w:val="hybridMultilevel"/>
    <w:tmpl w:val="E6DC1422"/>
    <w:lvl w:ilvl="0" w:tplc="0409000B">
      <w:start w:val="1"/>
      <w:numFmt w:val="bullet"/>
      <w:lvlText w:val=""/>
      <w:lvlJc w:val="left"/>
      <w:pPr>
        <w:ind w:left="66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7" w:hanging="440"/>
      </w:pPr>
      <w:rPr>
        <w:rFonts w:ascii="Wingdings" w:hAnsi="Wingdings" w:hint="default"/>
      </w:rPr>
    </w:lvl>
  </w:abstractNum>
  <w:num w:numId="1" w16cid:durableId="614945383">
    <w:abstractNumId w:val="2"/>
  </w:num>
  <w:num w:numId="2" w16cid:durableId="2085637426">
    <w:abstractNumId w:val="0"/>
  </w:num>
  <w:num w:numId="3" w16cid:durableId="1917520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720"/>
  <w:drawingGridHorizontalSpacing w:val="227"/>
  <w:drawingGridVerticalSpacing w:val="163"/>
  <w:displayVerticalDrawingGridEvery w:val="2"/>
  <w:characterSpacingControl w:val="doNotCompress"/>
  <w:hdrShapeDefaults>
    <o:shapedefaults v:ext="edit" spidmax="212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B81"/>
    <w:rsid w:val="00023E3D"/>
    <w:rsid w:val="000335D2"/>
    <w:rsid w:val="0003428E"/>
    <w:rsid w:val="00036865"/>
    <w:rsid w:val="00054B65"/>
    <w:rsid w:val="00060A49"/>
    <w:rsid w:val="00060CB1"/>
    <w:rsid w:val="000633BE"/>
    <w:rsid w:val="00076620"/>
    <w:rsid w:val="00077A72"/>
    <w:rsid w:val="00090BF2"/>
    <w:rsid w:val="00091A29"/>
    <w:rsid w:val="00095C01"/>
    <w:rsid w:val="00097D41"/>
    <w:rsid w:val="000A1F59"/>
    <w:rsid w:val="000A546E"/>
    <w:rsid w:val="000B24B7"/>
    <w:rsid w:val="000E0071"/>
    <w:rsid w:val="000F398F"/>
    <w:rsid w:val="000F453D"/>
    <w:rsid w:val="00101521"/>
    <w:rsid w:val="00102AB2"/>
    <w:rsid w:val="00111384"/>
    <w:rsid w:val="00111EEF"/>
    <w:rsid w:val="00113C7A"/>
    <w:rsid w:val="001240B4"/>
    <w:rsid w:val="00155533"/>
    <w:rsid w:val="00161F8F"/>
    <w:rsid w:val="0016776A"/>
    <w:rsid w:val="001816C3"/>
    <w:rsid w:val="001950EC"/>
    <w:rsid w:val="001A7704"/>
    <w:rsid w:val="001B2413"/>
    <w:rsid w:val="001F0ED3"/>
    <w:rsid w:val="001F6BE3"/>
    <w:rsid w:val="001F7344"/>
    <w:rsid w:val="002037CC"/>
    <w:rsid w:val="00205138"/>
    <w:rsid w:val="00211C1D"/>
    <w:rsid w:val="00221B9A"/>
    <w:rsid w:val="00236668"/>
    <w:rsid w:val="002429DD"/>
    <w:rsid w:val="00247554"/>
    <w:rsid w:val="0026225E"/>
    <w:rsid w:val="00270FFD"/>
    <w:rsid w:val="00273781"/>
    <w:rsid w:val="0027426F"/>
    <w:rsid w:val="002B319D"/>
    <w:rsid w:val="002C0C95"/>
    <w:rsid w:val="002C77D4"/>
    <w:rsid w:val="002D5538"/>
    <w:rsid w:val="00304A58"/>
    <w:rsid w:val="003162AA"/>
    <w:rsid w:val="00332BB8"/>
    <w:rsid w:val="00355007"/>
    <w:rsid w:val="00360C90"/>
    <w:rsid w:val="003611E1"/>
    <w:rsid w:val="00363B82"/>
    <w:rsid w:val="00363DBD"/>
    <w:rsid w:val="00365A31"/>
    <w:rsid w:val="0037401F"/>
    <w:rsid w:val="00384A5C"/>
    <w:rsid w:val="00393EF1"/>
    <w:rsid w:val="003B45FF"/>
    <w:rsid w:val="003D6D22"/>
    <w:rsid w:val="003E5086"/>
    <w:rsid w:val="00406AAC"/>
    <w:rsid w:val="004272D5"/>
    <w:rsid w:val="0043423C"/>
    <w:rsid w:val="0043434D"/>
    <w:rsid w:val="00446E95"/>
    <w:rsid w:val="00447156"/>
    <w:rsid w:val="00450ADB"/>
    <w:rsid w:val="004516D0"/>
    <w:rsid w:val="00452066"/>
    <w:rsid w:val="00464DBB"/>
    <w:rsid w:val="00465A33"/>
    <w:rsid w:val="00465B83"/>
    <w:rsid w:val="0046669B"/>
    <w:rsid w:val="00470048"/>
    <w:rsid w:val="00473AB2"/>
    <w:rsid w:val="004906A7"/>
    <w:rsid w:val="00492B81"/>
    <w:rsid w:val="00494859"/>
    <w:rsid w:val="00494C27"/>
    <w:rsid w:val="004C6F4A"/>
    <w:rsid w:val="004D12D4"/>
    <w:rsid w:val="004E03FD"/>
    <w:rsid w:val="004E60FC"/>
    <w:rsid w:val="004F092F"/>
    <w:rsid w:val="004F0CCB"/>
    <w:rsid w:val="004F2406"/>
    <w:rsid w:val="00504071"/>
    <w:rsid w:val="00517431"/>
    <w:rsid w:val="00521D12"/>
    <w:rsid w:val="0052208D"/>
    <w:rsid w:val="00545765"/>
    <w:rsid w:val="00562E2B"/>
    <w:rsid w:val="005A03DD"/>
    <w:rsid w:val="005A44BC"/>
    <w:rsid w:val="005A6FB1"/>
    <w:rsid w:val="005C73B2"/>
    <w:rsid w:val="005D0053"/>
    <w:rsid w:val="005E19C6"/>
    <w:rsid w:val="005F4D5E"/>
    <w:rsid w:val="005F6E93"/>
    <w:rsid w:val="005F7DE2"/>
    <w:rsid w:val="00602A12"/>
    <w:rsid w:val="00610988"/>
    <w:rsid w:val="00610EA9"/>
    <w:rsid w:val="00612FA3"/>
    <w:rsid w:val="0062176E"/>
    <w:rsid w:val="0062320F"/>
    <w:rsid w:val="00644DBD"/>
    <w:rsid w:val="00645296"/>
    <w:rsid w:val="00645738"/>
    <w:rsid w:val="0067769F"/>
    <w:rsid w:val="00696E62"/>
    <w:rsid w:val="006A67AE"/>
    <w:rsid w:val="006C04E5"/>
    <w:rsid w:val="006C258C"/>
    <w:rsid w:val="006C7895"/>
    <w:rsid w:val="006E02EF"/>
    <w:rsid w:val="006E1BDC"/>
    <w:rsid w:val="006E39B1"/>
    <w:rsid w:val="006E45E9"/>
    <w:rsid w:val="006F378D"/>
    <w:rsid w:val="00715A05"/>
    <w:rsid w:val="00722532"/>
    <w:rsid w:val="00737A09"/>
    <w:rsid w:val="00747285"/>
    <w:rsid w:val="00756250"/>
    <w:rsid w:val="007603C1"/>
    <w:rsid w:val="007638D8"/>
    <w:rsid w:val="0079326C"/>
    <w:rsid w:val="007A3AA8"/>
    <w:rsid w:val="007B2544"/>
    <w:rsid w:val="007B3608"/>
    <w:rsid w:val="007D4E2B"/>
    <w:rsid w:val="007D5A00"/>
    <w:rsid w:val="007F33B0"/>
    <w:rsid w:val="007F6E9E"/>
    <w:rsid w:val="00806C6A"/>
    <w:rsid w:val="00815E3B"/>
    <w:rsid w:val="008237F6"/>
    <w:rsid w:val="00827F50"/>
    <w:rsid w:val="00831CD8"/>
    <w:rsid w:val="008450B8"/>
    <w:rsid w:val="00847119"/>
    <w:rsid w:val="0087576C"/>
    <w:rsid w:val="00887C20"/>
    <w:rsid w:val="008B0D99"/>
    <w:rsid w:val="008C6EB5"/>
    <w:rsid w:val="008E2E88"/>
    <w:rsid w:val="008F2AF4"/>
    <w:rsid w:val="008F7D45"/>
    <w:rsid w:val="00906468"/>
    <w:rsid w:val="0090696E"/>
    <w:rsid w:val="00911CA8"/>
    <w:rsid w:val="00916501"/>
    <w:rsid w:val="00920BBD"/>
    <w:rsid w:val="00926101"/>
    <w:rsid w:val="00942294"/>
    <w:rsid w:val="00965E92"/>
    <w:rsid w:val="009662C3"/>
    <w:rsid w:val="00966C63"/>
    <w:rsid w:val="00973352"/>
    <w:rsid w:val="00973621"/>
    <w:rsid w:val="00974846"/>
    <w:rsid w:val="00994D99"/>
    <w:rsid w:val="009A117F"/>
    <w:rsid w:val="009B0946"/>
    <w:rsid w:val="009D548E"/>
    <w:rsid w:val="00A031A0"/>
    <w:rsid w:val="00A201CB"/>
    <w:rsid w:val="00A4362B"/>
    <w:rsid w:val="00A450D4"/>
    <w:rsid w:val="00A508B3"/>
    <w:rsid w:val="00A65CF9"/>
    <w:rsid w:val="00AB2B74"/>
    <w:rsid w:val="00AE3AB3"/>
    <w:rsid w:val="00B00A64"/>
    <w:rsid w:val="00B03CA4"/>
    <w:rsid w:val="00B24A6F"/>
    <w:rsid w:val="00B26C4A"/>
    <w:rsid w:val="00B31007"/>
    <w:rsid w:val="00B35DE0"/>
    <w:rsid w:val="00B374F7"/>
    <w:rsid w:val="00B474EB"/>
    <w:rsid w:val="00B52886"/>
    <w:rsid w:val="00B57E84"/>
    <w:rsid w:val="00B61FA6"/>
    <w:rsid w:val="00B672F8"/>
    <w:rsid w:val="00B94BD3"/>
    <w:rsid w:val="00BA1F91"/>
    <w:rsid w:val="00BA6828"/>
    <w:rsid w:val="00BB2D10"/>
    <w:rsid w:val="00BB5D4E"/>
    <w:rsid w:val="00BD208F"/>
    <w:rsid w:val="00BD2416"/>
    <w:rsid w:val="00BD69A0"/>
    <w:rsid w:val="00BE3951"/>
    <w:rsid w:val="00C06A99"/>
    <w:rsid w:val="00C1320D"/>
    <w:rsid w:val="00C14A3E"/>
    <w:rsid w:val="00C22A31"/>
    <w:rsid w:val="00C27DB3"/>
    <w:rsid w:val="00C324C5"/>
    <w:rsid w:val="00C334CE"/>
    <w:rsid w:val="00C40611"/>
    <w:rsid w:val="00C44025"/>
    <w:rsid w:val="00C524BF"/>
    <w:rsid w:val="00C61892"/>
    <w:rsid w:val="00C71597"/>
    <w:rsid w:val="00C717C8"/>
    <w:rsid w:val="00C77D88"/>
    <w:rsid w:val="00C93A6E"/>
    <w:rsid w:val="00CA74B5"/>
    <w:rsid w:val="00CC230D"/>
    <w:rsid w:val="00CF178F"/>
    <w:rsid w:val="00CF37A8"/>
    <w:rsid w:val="00D00BA8"/>
    <w:rsid w:val="00D26E08"/>
    <w:rsid w:val="00D47CB4"/>
    <w:rsid w:val="00D537B7"/>
    <w:rsid w:val="00D612DA"/>
    <w:rsid w:val="00D66F11"/>
    <w:rsid w:val="00D74273"/>
    <w:rsid w:val="00D74866"/>
    <w:rsid w:val="00D955E2"/>
    <w:rsid w:val="00DB007F"/>
    <w:rsid w:val="00DB3C16"/>
    <w:rsid w:val="00DB7367"/>
    <w:rsid w:val="00DB7B35"/>
    <w:rsid w:val="00DB7D10"/>
    <w:rsid w:val="00DC50F0"/>
    <w:rsid w:val="00DD317E"/>
    <w:rsid w:val="00DF2B22"/>
    <w:rsid w:val="00E004A1"/>
    <w:rsid w:val="00E25A11"/>
    <w:rsid w:val="00E406C1"/>
    <w:rsid w:val="00E42ADC"/>
    <w:rsid w:val="00E47E0D"/>
    <w:rsid w:val="00E62EC3"/>
    <w:rsid w:val="00E62F32"/>
    <w:rsid w:val="00E70253"/>
    <w:rsid w:val="00E75726"/>
    <w:rsid w:val="00E81D13"/>
    <w:rsid w:val="00E904D8"/>
    <w:rsid w:val="00E95B74"/>
    <w:rsid w:val="00E972F4"/>
    <w:rsid w:val="00EA300F"/>
    <w:rsid w:val="00EA6D38"/>
    <w:rsid w:val="00EA702C"/>
    <w:rsid w:val="00EB3C2B"/>
    <w:rsid w:val="00EB7132"/>
    <w:rsid w:val="00ED2879"/>
    <w:rsid w:val="00ED3125"/>
    <w:rsid w:val="00ED6818"/>
    <w:rsid w:val="00EE2FBF"/>
    <w:rsid w:val="00EF22F2"/>
    <w:rsid w:val="00EF5266"/>
    <w:rsid w:val="00F0225C"/>
    <w:rsid w:val="00F14E4D"/>
    <w:rsid w:val="00F44DD5"/>
    <w:rsid w:val="00F47224"/>
    <w:rsid w:val="00F536C6"/>
    <w:rsid w:val="00F56A01"/>
    <w:rsid w:val="00F72189"/>
    <w:rsid w:val="00F771CD"/>
    <w:rsid w:val="00F83A82"/>
    <w:rsid w:val="00F841F0"/>
    <w:rsid w:val="00F8460D"/>
    <w:rsid w:val="00FC0ECE"/>
    <w:rsid w:val="00FC3F20"/>
    <w:rsid w:val="00FE22C5"/>
    <w:rsid w:val="00FE4A12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7">
      <v:textbox inset="5.85pt,.7pt,5.85pt,.7pt"/>
    </o:shapedefaults>
    <o:shapelayout v:ext="edit">
      <o:idmap v:ext="edit" data="2"/>
      <o:rules v:ext="edit">
        <o:r id="V:Rule1" type="callout" idref="#_x0000_s2124"/>
        <o:r id="V:Rule2" type="callout" idref="#_x0000_s2115"/>
        <o:r id="V:Rule3" type="callout" idref="#_x0000_s2126"/>
      </o:rules>
    </o:shapelayout>
  </w:shapeDefaults>
  <w:decimalSymbol w:val="."/>
  <w:listSeparator w:val=","/>
  <w14:docId w14:val="5F0E4661"/>
  <w15:docId w15:val="{D3D95388-9A74-4BB8-A6EE-A97F5719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621"/>
    <w:pPr>
      <w:spacing w:line="340" w:lineRule="exact"/>
      <w:ind w:firstLineChars="100" w:firstLine="100"/>
    </w:pPr>
    <w:rPr>
      <w:rFonts w:eastAsia="UD デジタル 教科書体 NK-R"/>
      <w:sz w:val="24"/>
    </w:rPr>
  </w:style>
  <w:style w:type="paragraph" w:styleId="1">
    <w:name w:val="heading 1"/>
    <w:basedOn w:val="a"/>
    <w:next w:val="a"/>
    <w:link w:val="10"/>
    <w:uiPriority w:val="9"/>
    <w:qFormat/>
    <w:rsid w:val="009A117F"/>
    <w:pPr>
      <w:keepNext/>
      <w:spacing w:line="360" w:lineRule="exact"/>
      <w:outlineLvl w:val="0"/>
    </w:pPr>
    <w:rPr>
      <w:rFonts w:asciiTheme="majorHAnsi" w:eastAsia="ＭＳ Ｐゴシック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1E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611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9A117F"/>
  </w:style>
  <w:style w:type="character" w:customStyle="1" w:styleId="a6">
    <w:name w:val="日付 (文字)"/>
    <w:basedOn w:val="a0"/>
    <w:link w:val="a5"/>
    <w:uiPriority w:val="99"/>
    <w:semiHidden/>
    <w:rsid w:val="009A117F"/>
  </w:style>
  <w:style w:type="character" w:customStyle="1" w:styleId="10">
    <w:name w:val="見出し 1 (文字)"/>
    <w:basedOn w:val="a0"/>
    <w:link w:val="1"/>
    <w:uiPriority w:val="9"/>
    <w:rsid w:val="009A117F"/>
    <w:rPr>
      <w:rFonts w:asciiTheme="majorHAnsi" w:eastAsia="ＭＳ Ｐゴシック" w:hAnsiTheme="majorHAnsi" w:cstheme="majorBid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43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362B"/>
    <w:rPr>
      <w:rFonts w:eastAsia="UD デジタル 教科書体 NK-R"/>
      <w:sz w:val="24"/>
    </w:rPr>
  </w:style>
  <w:style w:type="paragraph" w:styleId="a9">
    <w:name w:val="footer"/>
    <w:basedOn w:val="a"/>
    <w:link w:val="aa"/>
    <w:uiPriority w:val="99"/>
    <w:unhideWhenUsed/>
    <w:rsid w:val="00A436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362B"/>
    <w:rPr>
      <w:rFonts w:eastAsia="UD デジタル 教科書体 NK-R"/>
      <w:sz w:val="24"/>
    </w:rPr>
  </w:style>
  <w:style w:type="paragraph" w:styleId="ab">
    <w:name w:val="Title"/>
    <w:basedOn w:val="a"/>
    <w:next w:val="a"/>
    <w:link w:val="ac"/>
    <w:uiPriority w:val="10"/>
    <w:qFormat/>
    <w:rsid w:val="00920BBD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920BBD"/>
    <w:rPr>
      <w:rFonts w:asciiTheme="majorHAnsi" w:eastAsiaTheme="majorEastAsia" w:hAnsiTheme="majorHAnsi" w:cstheme="majorBidi"/>
      <w:sz w:val="32"/>
      <w:szCs w:val="32"/>
    </w:rPr>
  </w:style>
  <w:style w:type="character" w:styleId="ad">
    <w:name w:val="Book Title"/>
    <w:basedOn w:val="a0"/>
    <w:uiPriority w:val="33"/>
    <w:qFormat/>
    <w:rsid w:val="00D74866"/>
    <w:rPr>
      <w:b/>
      <w:bCs/>
      <w:i/>
      <w:iCs/>
      <w:spacing w:val="5"/>
    </w:rPr>
  </w:style>
  <w:style w:type="paragraph" w:styleId="ae">
    <w:name w:val="List Paragraph"/>
    <w:basedOn w:val="a"/>
    <w:uiPriority w:val="34"/>
    <w:qFormat/>
    <w:rsid w:val="00CC23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C02C2-1D2B-4E0F-B194-59A722A2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49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小平市教育委員会</dc:creator>
  <cp:keywords/>
  <dc:description/>
  <cp:lastModifiedBy>佐藤 有里子</cp:lastModifiedBy>
  <cp:revision>7</cp:revision>
  <cp:lastPrinted>2025-09-26T05:09:00Z</cp:lastPrinted>
  <dcterms:created xsi:type="dcterms:W3CDTF">2026-10-05T05:53:00Z</dcterms:created>
  <dcterms:modified xsi:type="dcterms:W3CDTF">2026-10-07T00:04:00Z</dcterms:modified>
</cp:coreProperties>
</file>